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939" w:rsidRDefault="00F03939" w:rsidP="00F03939">
      <w:pPr>
        <w:pStyle w:val="xxgmail-m6160972583075873778msolistparagraph"/>
        <w:ind w:left="956" w:hanging="360"/>
        <w:jc w:val="center"/>
        <w:rPr>
          <w:rFonts w:ascii="Calibri" w:hAnsi="Calibri" w:cs="Calibri"/>
          <w:sz w:val="22"/>
          <w:szCs w:val="22"/>
          <w:lang w:val="en-IE"/>
        </w:rPr>
      </w:pPr>
      <w:bookmarkStart w:id="0" w:name="_GoBack"/>
      <w:bookmarkEnd w:id="0"/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A990AC8" wp14:editId="3C3F7971">
            <wp:extent cx="1229360" cy="992038"/>
            <wp:effectExtent l="0" t="0" r="8890" b="0"/>
            <wp:docPr id="3" name="Picture 3" descr="C:\Users\chicks766\AppData\Local\Microsoft\Windows\Temporary Internet Files\Content.MSO\D535C2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cks766\AppData\Local\Microsoft\Windows\Temporary Internet Files\Content.MSO\D535C2E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14" cy="103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39" w:rsidRDefault="00F03939" w:rsidP="00F03939">
      <w:pPr>
        <w:pStyle w:val="xxgmail-m6160972583075873778msolistparagraph"/>
        <w:ind w:left="956" w:hanging="360"/>
        <w:jc w:val="center"/>
        <w:rPr>
          <w:rFonts w:ascii="Calibri" w:hAnsi="Calibri" w:cs="Calibri"/>
          <w:sz w:val="22"/>
          <w:szCs w:val="22"/>
          <w:lang w:val="en-IE"/>
        </w:rPr>
      </w:pPr>
    </w:p>
    <w:p w:rsidR="00F03939" w:rsidRDefault="00F03939" w:rsidP="00F03939">
      <w:pPr>
        <w:rPr>
          <w:rFonts w:ascii="Comic Sans MS" w:eastAsia="Times New Roman" w:hAnsi="Comic Sans MS"/>
          <w:color w:val="003366"/>
        </w:rPr>
      </w:pPr>
      <w:r>
        <w:rPr>
          <w:rFonts w:ascii="Comic Sans MS" w:eastAsia="Times New Roman" w:hAnsi="Comic Sans MS"/>
          <w:color w:val="003366"/>
        </w:rPr>
        <w:t xml:space="preserve">Armagh </w:t>
      </w:r>
      <w:proofErr w:type="spellStart"/>
      <w:r>
        <w:rPr>
          <w:rFonts w:ascii="Comic Sans MS" w:eastAsia="Times New Roman" w:hAnsi="Comic Sans MS"/>
          <w:color w:val="003366"/>
        </w:rPr>
        <w:t>Cumann</w:t>
      </w:r>
      <w:proofErr w:type="spellEnd"/>
      <w:r>
        <w:rPr>
          <w:rFonts w:ascii="Comic Sans MS" w:eastAsia="Times New Roman" w:hAnsi="Comic Sans MS"/>
          <w:color w:val="003366"/>
        </w:rPr>
        <w:t xml:space="preserve"> </w:t>
      </w:r>
      <w:proofErr w:type="spellStart"/>
      <w:r>
        <w:rPr>
          <w:rFonts w:ascii="Comic Sans MS" w:eastAsia="Times New Roman" w:hAnsi="Comic Sans MS"/>
          <w:color w:val="003366"/>
        </w:rPr>
        <w:t>na</w:t>
      </w:r>
      <w:proofErr w:type="spellEnd"/>
      <w:r>
        <w:rPr>
          <w:rFonts w:ascii="Comic Sans MS" w:eastAsia="Times New Roman" w:hAnsi="Comic Sans MS"/>
          <w:color w:val="003366"/>
        </w:rPr>
        <w:t xml:space="preserve"> </w:t>
      </w:r>
      <w:proofErr w:type="spellStart"/>
      <w:r>
        <w:rPr>
          <w:rFonts w:ascii="Comic Sans MS" w:eastAsia="Times New Roman" w:hAnsi="Comic Sans MS"/>
          <w:color w:val="003366"/>
        </w:rPr>
        <w:t>mBunscol</w:t>
      </w:r>
      <w:proofErr w:type="spellEnd"/>
      <w:r>
        <w:rPr>
          <w:rFonts w:ascii="Comic Sans MS" w:eastAsia="Times New Roman" w:hAnsi="Comic Sans MS"/>
          <w:color w:val="003366"/>
        </w:rPr>
        <w:t xml:space="preserve"> have recently launched </w:t>
      </w:r>
      <w:r w:rsidRPr="00F03939">
        <w:rPr>
          <w:rFonts w:ascii="Comic Sans MS" w:eastAsia="Times New Roman" w:hAnsi="Comic Sans MS"/>
          <w:color w:val="003366"/>
        </w:rPr>
        <w:t>the '</w:t>
      </w:r>
      <w:proofErr w:type="spellStart"/>
      <w:r w:rsidRPr="00F03939">
        <w:rPr>
          <w:rFonts w:ascii="Comic Sans MS" w:eastAsia="Times New Roman" w:hAnsi="Comic Sans MS"/>
          <w:color w:val="003366"/>
        </w:rPr>
        <w:t>Cumann</w:t>
      </w:r>
      <w:proofErr w:type="spellEnd"/>
      <w:r w:rsidRPr="00F03939">
        <w:rPr>
          <w:rFonts w:ascii="Comic Sans MS" w:eastAsia="Times New Roman" w:hAnsi="Comic Sans MS"/>
          <w:color w:val="003366"/>
        </w:rPr>
        <w:t xml:space="preserve"> </w:t>
      </w:r>
      <w:proofErr w:type="spellStart"/>
      <w:r w:rsidRPr="00F03939">
        <w:rPr>
          <w:rFonts w:ascii="Comic Sans MS" w:eastAsia="Times New Roman" w:hAnsi="Comic Sans MS"/>
          <w:color w:val="003366"/>
        </w:rPr>
        <w:t>na</w:t>
      </w:r>
      <w:proofErr w:type="spellEnd"/>
      <w:r w:rsidRPr="00F03939">
        <w:rPr>
          <w:rFonts w:ascii="Comic Sans MS" w:eastAsia="Times New Roman" w:hAnsi="Comic Sans MS"/>
          <w:color w:val="003366"/>
        </w:rPr>
        <w:t xml:space="preserve"> </w:t>
      </w:r>
      <w:proofErr w:type="spellStart"/>
      <w:r w:rsidRPr="00F03939">
        <w:rPr>
          <w:rFonts w:ascii="Comic Sans MS" w:eastAsia="Times New Roman" w:hAnsi="Comic Sans MS"/>
          <w:color w:val="003366"/>
        </w:rPr>
        <w:t>mBunscol</w:t>
      </w:r>
      <w:proofErr w:type="spellEnd"/>
      <w:r w:rsidRPr="00F03939">
        <w:rPr>
          <w:rFonts w:ascii="Comic Sans MS" w:eastAsia="Times New Roman" w:hAnsi="Comic Sans MS"/>
          <w:color w:val="003366"/>
        </w:rPr>
        <w:t xml:space="preserve"> Fun in the Summer' Competition.  This could be a short movie or photo collage or some other format of your choice showing Gaelic Games Promotion.  </w:t>
      </w:r>
      <w:r>
        <w:rPr>
          <w:rFonts w:ascii="Comic Sans MS" w:eastAsia="Times New Roman" w:hAnsi="Comic Sans MS"/>
          <w:color w:val="003366"/>
        </w:rPr>
        <w:t xml:space="preserve">As Allianz have been a long standing sponsor of </w:t>
      </w:r>
      <w:proofErr w:type="spellStart"/>
      <w:r>
        <w:rPr>
          <w:rFonts w:ascii="Comic Sans MS" w:eastAsia="Times New Roman" w:hAnsi="Comic Sans MS"/>
          <w:color w:val="003366"/>
        </w:rPr>
        <w:t>Cumann</w:t>
      </w:r>
      <w:proofErr w:type="spellEnd"/>
      <w:r>
        <w:rPr>
          <w:rFonts w:ascii="Comic Sans MS" w:eastAsia="Times New Roman" w:hAnsi="Comic Sans MS"/>
          <w:color w:val="003366"/>
        </w:rPr>
        <w:t xml:space="preserve"> </w:t>
      </w:r>
      <w:proofErr w:type="spellStart"/>
      <w:r>
        <w:rPr>
          <w:rFonts w:ascii="Comic Sans MS" w:eastAsia="Times New Roman" w:hAnsi="Comic Sans MS"/>
          <w:color w:val="003366"/>
        </w:rPr>
        <w:t>na</w:t>
      </w:r>
      <w:proofErr w:type="spellEnd"/>
      <w:r>
        <w:rPr>
          <w:rFonts w:ascii="Comic Sans MS" w:eastAsia="Times New Roman" w:hAnsi="Comic Sans MS"/>
          <w:color w:val="003366"/>
        </w:rPr>
        <w:t xml:space="preserve"> </w:t>
      </w:r>
      <w:proofErr w:type="spellStart"/>
      <w:r>
        <w:rPr>
          <w:rFonts w:ascii="Comic Sans MS" w:eastAsia="Times New Roman" w:hAnsi="Comic Sans MS"/>
          <w:color w:val="003366"/>
        </w:rPr>
        <w:t>mBunscol</w:t>
      </w:r>
      <w:proofErr w:type="spellEnd"/>
      <w:r>
        <w:rPr>
          <w:rFonts w:ascii="Comic Sans MS" w:eastAsia="Times New Roman" w:hAnsi="Comic Sans MS"/>
          <w:color w:val="003366"/>
        </w:rPr>
        <w:t>, t</w:t>
      </w:r>
      <w:r w:rsidRPr="00F03939">
        <w:rPr>
          <w:rFonts w:ascii="Comic Sans MS" w:eastAsia="Times New Roman" w:hAnsi="Comic Sans MS"/>
          <w:color w:val="003366"/>
        </w:rPr>
        <w:t>he idea is that you try and promote A</w:t>
      </w:r>
      <w:r>
        <w:rPr>
          <w:rFonts w:ascii="Comic Sans MS" w:eastAsia="Times New Roman" w:hAnsi="Comic Sans MS"/>
          <w:color w:val="003366"/>
        </w:rPr>
        <w:t>llianz within your submission.  You could include the picture below in your entry.</w:t>
      </w:r>
    </w:p>
    <w:p w:rsidR="00F03939" w:rsidRDefault="00F03939" w:rsidP="00F03939">
      <w:pPr>
        <w:rPr>
          <w:rFonts w:ascii="Comic Sans MS" w:eastAsia="Times New Roman" w:hAnsi="Comic Sans MS"/>
          <w:color w:val="003366"/>
        </w:rPr>
      </w:pPr>
    </w:p>
    <w:p w:rsidR="00AD7796" w:rsidRDefault="00F0393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3065618</wp:posOffset>
                </wp:positionH>
                <wp:positionV relativeFrom="paragraph">
                  <wp:posOffset>8795</wp:posOffset>
                </wp:positionV>
                <wp:extent cx="3377466" cy="2811912"/>
                <wp:effectExtent l="0" t="0" r="1397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466" cy="2811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0574" w:rsidRDefault="00F03939" w:rsidP="00F03939">
                            <w:pPr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</w:pPr>
                            <w:r w:rsidRPr="004725A5"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  <w:t xml:space="preserve">You must then send your submission to </w:t>
                            </w:r>
                          </w:p>
                          <w:p w:rsidR="00F03939" w:rsidRDefault="00F03939" w:rsidP="00F03939">
                            <w:pPr>
                              <w:rPr>
                                <w:rFonts w:ascii="Comic Sans MS" w:eastAsia="Times New Roman" w:hAnsi="Comic Sans MS"/>
                                <w:b/>
                                <w:color w:val="003366"/>
                                <w:sz w:val="22"/>
                                <w:szCs w:val="22"/>
                              </w:rPr>
                            </w:pPr>
                            <w:r w:rsidRPr="004725A5"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  <w:t xml:space="preserve">Mrs Hicks at </w:t>
                            </w:r>
                            <w:hyperlink r:id="rId6" w:history="1">
                              <w:r w:rsidR="00760574" w:rsidRPr="00BA0EAB">
                                <w:rPr>
                                  <w:rStyle w:val="Hyperlink"/>
                                  <w:rFonts w:ascii="Comic Sans MS" w:eastAsia="Times New Roman" w:hAnsi="Comic Sans MS"/>
                                  <w:b/>
                                  <w:sz w:val="22"/>
                                  <w:szCs w:val="22"/>
                                </w:rPr>
                                <w:t>chicks766@c2ken.net</w:t>
                              </w:r>
                            </w:hyperlink>
                            <w:r w:rsidRPr="00760574">
                              <w:rPr>
                                <w:rFonts w:ascii="Comic Sans MS" w:eastAsia="Times New Roman" w:hAnsi="Comic Sans MS"/>
                                <w:b/>
                                <w:color w:val="00336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60574" w:rsidRPr="00760574" w:rsidRDefault="00760574" w:rsidP="00F03939">
                            <w:pPr>
                              <w:rPr>
                                <w:rFonts w:ascii="Comic Sans MS" w:eastAsia="Times New Roman" w:hAnsi="Comic Sans MS"/>
                                <w:b/>
                                <w:color w:val="003366"/>
                                <w:sz w:val="22"/>
                                <w:szCs w:val="22"/>
                              </w:rPr>
                            </w:pPr>
                          </w:p>
                          <w:p w:rsidR="004725A5" w:rsidRDefault="004725A5" w:rsidP="004725A5">
                            <w:pPr>
                              <w:rPr>
                                <w:rFonts w:ascii="Comic Sans MS" w:eastAsia="Times New Roman" w:hAnsi="Comic Sans MS"/>
                                <w:b/>
                                <w:color w:val="003366"/>
                              </w:rPr>
                            </w:pPr>
                            <w:r w:rsidRPr="004725A5"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  <w:t xml:space="preserve">All entries will then be uploaded to the Armagh </w:t>
                            </w:r>
                            <w:proofErr w:type="spellStart"/>
                            <w:r w:rsidRPr="004725A5"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  <w:t>Cumann</w:t>
                            </w:r>
                            <w:proofErr w:type="spellEnd"/>
                            <w:r w:rsidRPr="004725A5"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725A5"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4725A5"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725A5"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  <w:t>mBunscol</w:t>
                            </w:r>
                            <w:proofErr w:type="spellEnd"/>
                            <w:r w:rsidRPr="004725A5"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  <w:t xml:space="preserve"> twitter page </w:t>
                            </w:r>
                            <w:r w:rsidRPr="00760574">
                              <w:rPr>
                                <w:rFonts w:ascii="Comic Sans MS" w:eastAsia="Times New Roman" w:hAnsi="Comic Sans MS"/>
                                <w:b/>
                                <w:color w:val="003366"/>
                              </w:rPr>
                              <w:t>@</w:t>
                            </w:r>
                            <w:proofErr w:type="spellStart"/>
                            <w:r w:rsidRPr="00760574">
                              <w:rPr>
                                <w:rFonts w:ascii="Comic Sans MS" w:eastAsia="Times New Roman" w:hAnsi="Comic Sans MS"/>
                                <w:b/>
                                <w:color w:val="003366"/>
                              </w:rPr>
                              <w:t>armaghcnamb</w:t>
                            </w:r>
                            <w:proofErr w:type="spellEnd"/>
                          </w:p>
                          <w:p w:rsidR="00760574" w:rsidRPr="00760574" w:rsidRDefault="00760574" w:rsidP="004725A5">
                            <w:pPr>
                              <w:rPr>
                                <w:rFonts w:ascii="Comic Sans MS" w:eastAsia="Times New Roman" w:hAnsi="Comic Sans MS"/>
                                <w:b/>
                                <w:color w:val="003366"/>
                              </w:rPr>
                            </w:pPr>
                          </w:p>
                          <w:p w:rsidR="00F03939" w:rsidRDefault="00F03939">
                            <w:pPr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</w:pPr>
                            <w:r w:rsidRPr="004725A5"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  <w:t>Closing date will be Friday 26th June 2020.</w:t>
                            </w:r>
                          </w:p>
                          <w:p w:rsidR="00760574" w:rsidRPr="004725A5" w:rsidRDefault="00760574">
                            <w:pPr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</w:pPr>
                          </w:p>
                          <w:p w:rsidR="00F03939" w:rsidRPr="004725A5" w:rsidRDefault="00F03939" w:rsidP="00F03939">
                            <w:pPr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</w:pPr>
                            <w:r w:rsidRPr="004725A5"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  <w:t xml:space="preserve">The top three schools who receive the highest number of likes on the </w:t>
                            </w:r>
                            <w:proofErr w:type="spellStart"/>
                            <w:r w:rsidRPr="004725A5"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  <w:t>Cumann</w:t>
                            </w:r>
                            <w:proofErr w:type="spellEnd"/>
                            <w:r w:rsidRPr="004725A5"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725A5"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  <w:t>na</w:t>
                            </w:r>
                            <w:proofErr w:type="spellEnd"/>
                            <w:r w:rsidRPr="004725A5"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725A5"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  <w:t>mBunscol</w:t>
                            </w:r>
                            <w:proofErr w:type="spellEnd"/>
                            <w:r w:rsidRPr="004725A5">
                              <w:rPr>
                                <w:rFonts w:ascii="Comic Sans MS" w:eastAsia="Times New Roman" w:hAnsi="Comic Sans MS"/>
                                <w:color w:val="003366"/>
                                <w:sz w:val="22"/>
                                <w:szCs w:val="22"/>
                              </w:rPr>
                              <w:t xml:space="preserve"> Twitter Page (Not the school's own twitter page) will receive a cheque for £100.</w:t>
                            </w:r>
                          </w:p>
                          <w:p w:rsidR="00F03939" w:rsidRDefault="00F039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1.4pt;margin-top:.7pt;width:265.95pt;height:221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" fillcolor="white [3201]" strokeweight=".5pt">
                <v:textbox>
                  <w:txbxContent>
                    <w:p w:rsidR="00760574" w:rsidRDefault="00F03939" w:rsidP="00F03939">
                      <w:pPr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</w:pPr>
                      <w:r w:rsidRPr="004725A5"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  <w:t>You must then send yo</w:t>
                      </w:r>
                      <w:r w:rsidRPr="004725A5"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  <w:t xml:space="preserve">ur submission to </w:t>
                      </w:r>
                    </w:p>
                    <w:p w:rsidR="00F03939" w:rsidRDefault="00F03939" w:rsidP="00F03939">
                      <w:pPr>
                        <w:rPr>
                          <w:rFonts w:ascii="Comic Sans MS" w:eastAsia="Times New Roman" w:hAnsi="Comic Sans MS"/>
                          <w:b/>
                          <w:color w:val="003366"/>
                          <w:sz w:val="22"/>
                          <w:szCs w:val="22"/>
                        </w:rPr>
                      </w:pPr>
                      <w:r w:rsidRPr="004725A5"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  <w:t xml:space="preserve">Mrs Hicks at </w:t>
                      </w:r>
                      <w:hyperlink r:id="rId7" w:history="1">
                        <w:r w:rsidR="00760574" w:rsidRPr="00BA0EAB">
                          <w:rPr>
                            <w:rStyle w:val="Hyperlink"/>
                            <w:rFonts w:ascii="Comic Sans MS" w:eastAsia="Times New Roman" w:hAnsi="Comic Sans MS"/>
                            <w:b/>
                            <w:sz w:val="22"/>
                            <w:szCs w:val="22"/>
                          </w:rPr>
                          <w:t>chicks766@c2ken.net</w:t>
                        </w:r>
                      </w:hyperlink>
                      <w:r w:rsidRPr="00760574">
                        <w:rPr>
                          <w:rFonts w:ascii="Comic Sans MS" w:eastAsia="Times New Roman" w:hAnsi="Comic Sans MS"/>
                          <w:b/>
                          <w:color w:val="003366"/>
                          <w:sz w:val="22"/>
                          <w:szCs w:val="22"/>
                        </w:rPr>
                        <w:t xml:space="preserve"> </w:t>
                      </w:r>
                    </w:p>
                    <w:p w:rsidR="00760574" w:rsidRPr="00760574" w:rsidRDefault="00760574" w:rsidP="00F03939">
                      <w:pPr>
                        <w:rPr>
                          <w:rFonts w:ascii="Comic Sans MS" w:eastAsia="Times New Roman" w:hAnsi="Comic Sans MS"/>
                          <w:b/>
                          <w:color w:val="003366"/>
                          <w:sz w:val="22"/>
                          <w:szCs w:val="22"/>
                        </w:rPr>
                      </w:pPr>
                    </w:p>
                    <w:p w:rsidR="004725A5" w:rsidRDefault="004725A5" w:rsidP="004725A5">
                      <w:pPr>
                        <w:rPr>
                          <w:rFonts w:ascii="Comic Sans MS" w:eastAsia="Times New Roman" w:hAnsi="Comic Sans MS"/>
                          <w:b/>
                          <w:color w:val="003366"/>
                        </w:rPr>
                      </w:pPr>
                      <w:r w:rsidRPr="004725A5"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  <w:t xml:space="preserve">All entries will then be uploaded to the Armagh </w:t>
                      </w:r>
                      <w:proofErr w:type="spellStart"/>
                      <w:r w:rsidRPr="004725A5"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  <w:t>Cumann</w:t>
                      </w:r>
                      <w:proofErr w:type="spellEnd"/>
                      <w:r w:rsidRPr="004725A5"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  <w:t xml:space="preserve"> na </w:t>
                      </w:r>
                      <w:proofErr w:type="spellStart"/>
                      <w:r w:rsidRPr="004725A5"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  <w:t>mBunscol</w:t>
                      </w:r>
                      <w:proofErr w:type="spellEnd"/>
                      <w:r w:rsidRPr="004725A5"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  <w:t xml:space="preserve"> twitter page </w:t>
                      </w:r>
                      <w:r w:rsidRPr="00760574">
                        <w:rPr>
                          <w:rFonts w:ascii="Comic Sans MS" w:eastAsia="Times New Roman" w:hAnsi="Comic Sans MS"/>
                          <w:b/>
                          <w:color w:val="003366"/>
                        </w:rPr>
                        <w:t>@</w:t>
                      </w:r>
                      <w:proofErr w:type="spellStart"/>
                      <w:r w:rsidRPr="00760574">
                        <w:rPr>
                          <w:rFonts w:ascii="Comic Sans MS" w:eastAsia="Times New Roman" w:hAnsi="Comic Sans MS"/>
                          <w:b/>
                          <w:color w:val="003366"/>
                        </w:rPr>
                        <w:t>armaghcnamb</w:t>
                      </w:r>
                      <w:proofErr w:type="spellEnd"/>
                    </w:p>
                    <w:p w:rsidR="00760574" w:rsidRPr="00760574" w:rsidRDefault="00760574" w:rsidP="004725A5">
                      <w:pPr>
                        <w:rPr>
                          <w:rFonts w:ascii="Comic Sans MS" w:eastAsia="Times New Roman" w:hAnsi="Comic Sans MS"/>
                          <w:b/>
                          <w:color w:val="003366"/>
                        </w:rPr>
                      </w:pPr>
                    </w:p>
                    <w:p w:rsidR="00F03939" w:rsidRDefault="00F03939">
                      <w:pPr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</w:pPr>
                      <w:r w:rsidRPr="004725A5"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  <w:t>Closing date will be Friday 26th June 2020.</w:t>
                      </w:r>
                    </w:p>
                    <w:p w:rsidR="00760574" w:rsidRPr="004725A5" w:rsidRDefault="00760574">
                      <w:pPr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</w:pPr>
                    </w:p>
                    <w:p w:rsidR="00F03939" w:rsidRPr="004725A5" w:rsidRDefault="00F03939" w:rsidP="00F03939">
                      <w:pPr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</w:pPr>
                      <w:r w:rsidRPr="004725A5"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  <w:t xml:space="preserve">The top three schools who receive the highest number of likes on the </w:t>
                      </w:r>
                      <w:proofErr w:type="spellStart"/>
                      <w:r w:rsidRPr="004725A5"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  <w:t>Cumann</w:t>
                      </w:r>
                      <w:proofErr w:type="spellEnd"/>
                      <w:r w:rsidRPr="004725A5"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  <w:t xml:space="preserve"> na </w:t>
                      </w:r>
                      <w:proofErr w:type="spellStart"/>
                      <w:r w:rsidRPr="004725A5"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  <w:t>mBunscol</w:t>
                      </w:r>
                      <w:proofErr w:type="spellEnd"/>
                      <w:r w:rsidRPr="004725A5">
                        <w:rPr>
                          <w:rFonts w:ascii="Comic Sans MS" w:eastAsia="Times New Roman" w:hAnsi="Comic Sans MS"/>
                          <w:color w:val="003366"/>
                          <w:sz w:val="22"/>
                          <w:szCs w:val="22"/>
                        </w:rPr>
                        <w:t xml:space="preserve"> Twitter Page (Not the school's own twitter page) will receive a cheque for £100.</w:t>
                      </w:r>
                    </w:p>
                    <w:p w:rsidR="00F03939" w:rsidRDefault="00F03939"/>
                  </w:txbxContent>
                </v:textbox>
              </v:shape>
            </w:pict>
          </mc:Fallback>
        </mc:AlternateContent>
      </w:r>
      <w:r w:rsidR="00023E83">
        <w:rPr>
          <w:noProof/>
        </w:rPr>
        <w:drawing>
          <wp:inline distT="0" distB="0" distL="0" distR="0">
            <wp:extent cx="2663806" cy="1770659"/>
            <wp:effectExtent l="0" t="0" r="3810" b="1270"/>
            <wp:docPr id="1" name="Picture 1" descr="C:\Users\chicks766\AppData\Local\Microsoft\Windows\Temporary Internet Files\Content.Word\IMG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cks766\AppData\Local\Microsoft\Windows\Temporary Internet Files\Content.Word\IMG_19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36" cy="177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A5" w:rsidRDefault="004725A5"/>
    <w:p w:rsidR="004725A5" w:rsidRDefault="004725A5"/>
    <w:p w:rsidR="004725A5" w:rsidRDefault="004725A5"/>
    <w:p w:rsidR="0041062C" w:rsidRDefault="00760574">
      <w:pPr>
        <w:rPr>
          <w:rFonts w:ascii="Comic Sans MS" w:hAnsi="Comic Sans MS"/>
        </w:rPr>
      </w:pPr>
      <w:r w:rsidRPr="0041062C">
        <w:rPr>
          <w:rFonts w:ascii="Comic Sans MS" w:hAnsi="Comic Sans MS"/>
        </w:rPr>
        <w:t xml:space="preserve">Check out Mrs Hicks’ entry on </w:t>
      </w:r>
    </w:p>
    <w:p w:rsidR="004725A5" w:rsidRDefault="00760574">
      <w:pPr>
        <w:rPr>
          <w:rFonts w:ascii="Comic Sans MS" w:hAnsi="Comic Sans MS"/>
        </w:rPr>
      </w:pPr>
      <w:r w:rsidRPr="0041062C">
        <w:rPr>
          <w:rFonts w:ascii="Comic Sans MS" w:hAnsi="Comic Sans MS"/>
        </w:rPr>
        <w:t>the next page!</w:t>
      </w:r>
    </w:p>
    <w:p w:rsidR="00914A62" w:rsidRPr="0041062C" w:rsidRDefault="00914A62">
      <w:pPr>
        <w:rPr>
          <w:rFonts w:ascii="Comic Sans MS" w:hAnsi="Comic Sans MS"/>
        </w:rPr>
      </w:pPr>
    </w:p>
    <w:p w:rsidR="00760574" w:rsidRPr="0041062C" w:rsidRDefault="00760574">
      <w:pPr>
        <w:rPr>
          <w:rFonts w:ascii="Comic Sans MS" w:hAnsi="Comic Sans MS"/>
        </w:rPr>
      </w:pPr>
    </w:p>
    <w:p w:rsidR="00760574" w:rsidRPr="0041062C" w:rsidRDefault="00760574">
      <w:pPr>
        <w:rPr>
          <w:rFonts w:ascii="Comic Sans MS" w:hAnsi="Comic Sans MS" w:cstheme="minorHAnsi"/>
        </w:rPr>
      </w:pPr>
      <w:r w:rsidRPr="0041062C">
        <w:rPr>
          <w:rFonts w:ascii="Comic Sans MS" w:hAnsi="Comic Sans MS" w:cstheme="minorHAnsi"/>
        </w:rPr>
        <w:t xml:space="preserve">Remember to visit the </w:t>
      </w:r>
      <w:r w:rsidR="00EC2461" w:rsidRPr="0041062C">
        <w:rPr>
          <w:rFonts w:ascii="Comic Sans MS" w:hAnsi="Comic Sans MS" w:cstheme="minorHAnsi"/>
        </w:rPr>
        <w:t>GAA website for their weekly challenges.</w:t>
      </w:r>
    </w:p>
    <w:p w:rsidR="00EC2461" w:rsidRPr="0041062C" w:rsidRDefault="00EC2461">
      <w:pPr>
        <w:rPr>
          <w:rFonts w:ascii="Comic Sans MS" w:hAnsi="Comic Sans MS" w:cstheme="minorHAnsi"/>
          <w:lang w:val="en-IE"/>
        </w:rPr>
      </w:pPr>
      <w:r w:rsidRPr="0041062C">
        <w:rPr>
          <w:rFonts w:ascii="Comic Sans MS" w:hAnsi="Comic Sans MS" w:cstheme="minorHAnsi"/>
          <w:lang w:val="en-IE"/>
        </w:rPr>
        <w:t>Issue 7 of the #</w:t>
      </w:r>
      <w:proofErr w:type="spellStart"/>
      <w:r w:rsidRPr="0041062C">
        <w:rPr>
          <w:rFonts w:ascii="Comic Sans MS" w:hAnsi="Comic Sans MS" w:cstheme="minorHAnsi"/>
          <w:lang w:val="en-IE"/>
        </w:rPr>
        <w:t>GAAPrimary</w:t>
      </w:r>
      <w:proofErr w:type="spellEnd"/>
      <w:r w:rsidRPr="0041062C">
        <w:rPr>
          <w:rFonts w:ascii="Comic Sans MS" w:hAnsi="Comic Sans MS" w:cstheme="minorHAnsi"/>
          <w:lang w:val="en-IE"/>
        </w:rPr>
        <w:t xml:space="preserve"> Challenges is now published</w:t>
      </w:r>
    </w:p>
    <w:p w:rsidR="00EC2461" w:rsidRPr="0041062C" w:rsidRDefault="00EC2461">
      <w:pPr>
        <w:rPr>
          <w:rFonts w:ascii="Comic Sans MS" w:hAnsi="Comic Sans MS" w:cstheme="minorHAnsi"/>
          <w:lang w:val="en-IE"/>
        </w:rPr>
      </w:pPr>
      <w:r w:rsidRPr="0041062C">
        <w:rPr>
          <w:rFonts w:ascii="Comic Sans MS" w:hAnsi="Comic Sans MS" w:cstheme="minorHAnsi"/>
          <w:lang w:val="en-IE"/>
        </w:rPr>
        <w:t>You will find all the information on the links below:</w:t>
      </w:r>
    </w:p>
    <w:p w:rsidR="00EC2461" w:rsidRPr="0041062C" w:rsidRDefault="00EC2461" w:rsidP="00EC2461">
      <w:pPr>
        <w:pStyle w:val="xxgmail-m6160972583075873778msolistparagraph"/>
        <w:rPr>
          <w:rFonts w:ascii="Comic Sans MS" w:hAnsi="Comic Sans MS" w:cstheme="minorHAnsi"/>
          <w:lang w:val="en-IE"/>
        </w:rPr>
      </w:pPr>
    </w:p>
    <w:p w:rsidR="00EC2461" w:rsidRPr="0041062C" w:rsidRDefault="00EC2461" w:rsidP="00EC2461">
      <w:pPr>
        <w:pStyle w:val="xxgmail-m6160972583075873778msolistparagraph"/>
        <w:rPr>
          <w:rFonts w:ascii="Comic Sans MS" w:hAnsi="Comic Sans MS" w:cstheme="minorHAnsi"/>
          <w:lang w:val="en-IE"/>
        </w:rPr>
      </w:pPr>
      <w:r w:rsidRPr="0041062C">
        <w:rPr>
          <w:rFonts w:ascii="Comic Sans MS" w:hAnsi="Comic Sans MS" w:cstheme="minorHAnsi"/>
          <w:lang w:val="en-IE"/>
        </w:rPr>
        <w:t xml:space="preserve">Issue 7 Junior classes - </w:t>
      </w:r>
      <w:hyperlink r:id="rId9" w:history="1">
        <w:r w:rsidRPr="0041062C">
          <w:rPr>
            <w:rStyle w:val="Hyperlink"/>
            <w:rFonts w:ascii="Comic Sans MS" w:hAnsi="Comic Sans MS" w:cstheme="minorHAnsi"/>
            <w:lang w:val="en-IE"/>
          </w:rPr>
          <w:t>https://learning.gaa.ie/sites/default/files/7%20Senior%20doc.pdf</w:t>
        </w:r>
      </w:hyperlink>
    </w:p>
    <w:p w:rsidR="00EC2461" w:rsidRPr="0041062C" w:rsidRDefault="00EC2461" w:rsidP="00EC2461">
      <w:pPr>
        <w:pStyle w:val="xxgmail-m6160972583075873778msolistparagraph"/>
        <w:rPr>
          <w:rFonts w:ascii="Comic Sans MS" w:hAnsi="Comic Sans MS" w:cstheme="minorHAnsi"/>
          <w:lang w:val="en-IE"/>
        </w:rPr>
      </w:pPr>
    </w:p>
    <w:p w:rsidR="00EC2461" w:rsidRPr="0041062C" w:rsidRDefault="00EC2461" w:rsidP="00EC2461">
      <w:pPr>
        <w:pStyle w:val="xxgmail-m6160972583075873778msolistparagraph"/>
        <w:rPr>
          <w:rFonts w:ascii="Comic Sans MS" w:eastAsia="Times New Roman" w:hAnsi="Comic Sans MS" w:cstheme="minorHAnsi"/>
          <w:lang w:val="en-IE"/>
        </w:rPr>
      </w:pPr>
      <w:r w:rsidRPr="0041062C">
        <w:rPr>
          <w:rFonts w:ascii="Comic Sans MS" w:eastAsia="Times New Roman" w:hAnsi="Comic Sans MS" w:cstheme="minorHAnsi"/>
          <w:lang w:val="en-IE"/>
        </w:rPr>
        <w:t xml:space="preserve">Issue 7 Senior classes - </w:t>
      </w:r>
      <w:hyperlink r:id="rId10" w:history="1">
        <w:r w:rsidRPr="0041062C">
          <w:rPr>
            <w:rStyle w:val="Hyperlink"/>
            <w:rFonts w:ascii="Comic Sans MS" w:eastAsia="Times New Roman" w:hAnsi="Comic Sans MS" w:cstheme="minorHAnsi"/>
            <w:lang w:val="en-IE"/>
          </w:rPr>
          <w:t>https://learning.gaa.ie/sites/default/files/7%20Junior%20doc.pdf</w:t>
        </w:r>
      </w:hyperlink>
    </w:p>
    <w:p w:rsidR="00EC2461" w:rsidRPr="0041062C" w:rsidRDefault="00EC2461" w:rsidP="00EC2461">
      <w:pPr>
        <w:pStyle w:val="xxgmail-m6160972583075873778msolistparagraph"/>
        <w:rPr>
          <w:rFonts w:ascii="Comic Sans MS" w:eastAsia="Times New Roman" w:hAnsi="Comic Sans MS" w:cstheme="minorHAnsi"/>
          <w:lang w:val="en-IE"/>
        </w:rPr>
      </w:pPr>
    </w:p>
    <w:p w:rsidR="00EC2461" w:rsidRPr="0041062C" w:rsidRDefault="00EC2461" w:rsidP="0041062C">
      <w:pPr>
        <w:pStyle w:val="xxmsonormal"/>
        <w:rPr>
          <w:rFonts w:ascii="Comic Sans MS" w:eastAsia="Times New Roman" w:hAnsi="Comic Sans MS" w:cstheme="minorHAnsi"/>
          <w:lang w:val="en-IE"/>
        </w:rPr>
      </w:pPr>
      <w:r w:rsidRPr="0041062C">
        <w:rPr>
          <w:rFonts w:ascii="Comic Sans MS" w:eastAsia="Times New Roman" w:hAnsi="Comic Sans MS" w:cstheme="minorHAnsi"/>
          <w:lang w:val="en-IE"/>
        </w:rPr>
        <w:t xml:space="preserve">Watch the video of </w:t>
      </w:r>
      <w:proofErr w:type="spellStart"/>
      <w:r w:rsidRPr="0041062C">
        <w:rPr>
          <w:rFonts w:ascii="Comic Sans MS" w:eastAsia="Times New Roman" w:hAnsi="Comic Sans MS" w:cstheme="minorHAnsi"/>
          <w:lang w:val="en-IE"/>
        </w:rPr>
        <w:t>Cumann</w:t>
      </w:r>
      <w:proofErr w:type="spellEnd"/>
      <w:r w:rsidRPr="0041062C">
        <w:rPr>
          <w:rFonts w:ascii="Comic Sans MS" w:eastAsia="Times New Roman" w:hAnsi="Comic Sans MS" w:cstheme="minorHAnsi"/>
          <w:lang w:val="en-IE"/>
        </w:rPr>
        <w:t xml:space="preserve"> </w:t>
      </w:r>
      <w:proofErr w:type="spellStart"/>
      <w:r w:rsidRPr="0041062C">
        <w:rPr>
          <w:rFonts w:ascii="Comic Sans MS" w:eastAsia="Times New Roman" w:hAnsi="Comic Sans MS" w:cstheme="minorHAnsi"/>
          <w:lang w:val="en-IE"/>
        </w:rPr>
        <w:t>na</w:t>
      </w:r>
      <w:proofErr w:type="spellEnd"/>
      <w:r w:rsidRPr="0041062C">
        <w:rPr>
          <w:rFonts w:ascii="Comic Sans MS" w:eastAsia="Times New Roman" w:hAnsi="Comic Sans MS" w:cstheme="minorHAnsi"/>
          <w:lang w:val="en-IE"/>
        </w:rPr>
        <w:t xml:space="preserve"> </w:t>
      </w:r>
      <w:proofErr w:type="spellStart"/>
      <w:r w:rsidRPr="0041062C">
        <w:rPr>
          <w:rFonts w:ascii="Comic Sans MS" w:eastAsia="Times New Roman" w:hAnsi="Comic Sans MS" w:cstheme="minorHAnsi"/>
          <w:lang w:val="en-IE"/>
        </w:rPr>
        <w:t>mBunscol</w:t>
      </w:r>
      <w:proofErr w:type="spellEnd"/>
      <w:r w:rsidRPr="0041062C">
        <w:rPr>
          <w:rFonts w:ascii="Comic Sans MS" w:eastAsia="Times New Roman" w:hAnsi="Comic Sans MS" w:cstheme="minorHAnsi"/>
          <w:lang w:val="en-IE"/>
        </w:rPr>
        <w:t xml:space="preserve"> </w:t>
      </w:r>
      <w:proofErr w:type="spellStart"/>
      <w:r w:rsidRPr="0041062C">
        <w:rPr>
          <w:rFonts w:ascii="Comic Sans MS" w:eastAsia="Times New Roman" w:hAnsi="Comic Sans MS" w:cstheme="minorHAnsi"/>
          <w:lang w:val="en-IE"/>
        </w:rPr>
        <w:t>Ard</w:t>
      </w:r>
      <w:proofErr w:type="spellEnd"/>
      <w:r w:rsidRPr="0041062C">
        <w:rPr>
          <w:rFonts w:ascii="Comic Sans MS" w:eastAsia="Times New Roman" w:hAnsi="Comic Sans MS" w:cstheme="minorHAnsi"/>
          <w:lang w:val="en-IE"/>
        </w:rPr>
        <w:t xml:space="preserve"> </w:t>
      </w:r>
      <w:proofErr w:type="spellStart"/>
      <w:r w:rsidRPr="0041062C">
        <w:rPr>
          <w:rFonts w:ascii="Comic Sans MS" w:eastAsia="Times New Roman" w:hAnsi="Comic Sans MS" w:cstheme="minorHAnsi"/>
          <w:lang w:val="en-IE"/>
        </w:rPr>
        <w:t>Mhacha</w:t>
      </w:r>
      <w:proofErr w:type="spellEnd"/>
      <w:r w:rsidR="0041062C" w:rsidRPr="0041062C">
        <w:rPr>
          <w:rFonts w:ascii="Comic Sans MS" w:eastAsia="Times New Roman" w:hAnsi="Comic Sans MS" w:cstheme="minorHAnsi"/>
          <w:lang w:val="en-IE"/>
        </w:rPr>
        <w:t xml:space="preserve"> Chairman, </w:t>
      </w:r>
      <w:r w:rsidR="0041062C" w:rsidRPr="0041062C">
        <w:rPr>
          <w:rFonts w:ascii="Comic Sans MS" w:hAnsi="Comic Sans MS" w:cstheme="minorHAnsi"/>
          <w:lang w:val="en-IE"/>
        </w:rPr>
        <w:t>Gary Farrell,</w:t>
      </w:r>
      <w:r w:rsidR="0041062C" w:rsidRPr="0041062C">
        <w:rPr>
          <w:rFonts w:ascii="Comic Sans MS" w:eastAsia="Times New Roman" w:hAnsi="Comic Sans MS" w:cstheme="minorHAnsi"/>
          <w:lang w:val="en-IE"/>
        </w:rPr>
        <w:t xml:space="preserve"> on the link below.</w:t>
      </w:r>
    </w:p>
    <w:p w:rsidR="0041062C" w:rsidRPr="0041062C" w:rsidRDefault="0041062C" w:rsidP="0041062C">
      <w:pPr>
        <w:pStyle w:val="xxmsonormal"/>
        <w:rPr>
          <w:rFonts w:ascii="Comic Sans MS" w:eastAsia="Times New Roman" w:hAnsi="Comic Sans MS" w:cstheme="minorHAnsi"/>
          <w:lang w:val="en-IE"/>
        </w:rPr>
      </w:pPr>
    </w:p>
    <w:p w:rsidR="0041062C" w:rsidRPr="0041062C" w:rsidRDefault="00802FAE" w:rsidP="0041062C">
      <w:pPr>
        <w:pStyle w:val="xxmsonormal"/>
        <w:rPr>
          <w:rFonts w:ascii="Comic Sans MS" w:hAnsi="Comic Sans MS" w:cstheme="minorHAnsi"/>
          <w:lang w:val="en-IE"/>
        </w:rPr>
      </w:pPr>
      <w:hyperlink r:id="rId11" w:history="1">
        <w:r w:rsidR="0041062C" w:rsidRPr="0041062C">
          <w:rPr>
            <w:rStyle w:val="Hyperlink"/>
            <w:rFonts w:ascii="Comic Sans MS" w:hAnsi="Comic Sans MS" w:cstheme="minorHAnsi"/>
            <w:lang w:val="en-IE"/>
          </w:rPr>
          <w:t>https://www.youtube.com/watch?v=g718xffNaps</w:t>
        </w:r>
      </w:hyperlink>
    </w:p>
    <w:p w:rsidR="00EC2461" w:rsidRPr="0041062C" w:rsidRDefault="00EC2461">
      <w:pPr>
        <w:rPr>
          <w:rFonts w:ascii="Comic Sans MS" w:hAnsi="Comic Sans MS" w:cs="Calibri"/>
          <w:sz w:val="22"/>
          <w:szCs w:val="22"/>
          <w:lang w:val="en-IE"/>
        </w:rPr>
      </w:pPr>
    </w:p>
    <w:p w:rsidR="00EC2461" w:rsidRDefault="00EC2461">
      <w:pPr>
        <w:rPr>
          <w:rFonts w:ascii="Calibri" w:hAnsi="Calibri" w:cs="Calibri"/>
          <w:sz w:val="22"/>
          <w:szCs w:val="22"/>
          <w:lang w:val="en-IE"/>
        </w:rPr>
      </w:pPr>
    </w:p>
    <w:p w:rsidR="00EC2461" w:rsidRDefault="00EC2461"/>
    <w:p w:rsidR="004725A5" w:rsidRDefault="00EC246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5048250</wp:posOffset>
                </wp:positionV>
                <wp:extent cx="5610225" cy="514350"/>
                <wp:effectExtent l="0" t="0" r="28575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2461" w:rsidRPr="00EC2461" w:rsidRDefault="00EC2461" w:rsidP="00EC2461">
                            <w:pPr>
                              <w:rPr>
                                <w:sz w:val="44"/>
                              </w:rPr>
                            </w:pPr>
                            <w:r w:rsidRPr="00EC2461">
                              <w:rPr>
                                <w:rFonts w:ascii="Comic Sans MS" w:eastAsia="Times New Roman" w:hAnsi="Comic Sans MS"/>
                                <w:color w:val="003366"/>
                                <w:sz w:val="44"/>
                              </w:rPr>
                              <w:t>'</w:t>
                            </w:r>
                            <w:proofErr w:type="spellStart"/>
                            <w:r w:rsidRPr="00EC2461">
                              <w:rPr>
                                <w:rFonts w:ascii="Comic Sans MS" w:eastAsia="Times New Roman" w:hAnsi="Comic Sans MS"/>
                                <w:color w:val="003366"/>
                                <w:sz w:val="44"/>
                              </w:rPr>
                              <w:t>Cumann</w:t>
                            </w:r>
                            <w:proofErr w:type="spellEnd"/>
                            <w:r w:rsidRPr="00EC2461">
                              <w:rPr>
                                <w:rFonts w:ascii="Comic Sans MS" w:eastAsia="Times New Roman" w:hAnsi="Comic Sans MS"/>
                                <w:color w:val="003366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Pr="00EC2461">
                              <w:rPr>
                                <w:rFonts w:ascii="Comic Sans MS" w:eastAsia="Times New Roman" w:hAnsi="Comic Sans MS"/>
                                <w:color w:val="003366"/>
                                <w:sz w:val="44"/>
                              </w:rPr>
                              <w:t>na</w:t>
                            </w:r>
                            <w:proofErr w:type="spellEnd"/>
                            <w:r w:rsidRPr="00EC2461">
                              <w:rPr>
                                <w:rFonts w:ascii="Comic Sans MS" w:eastAsia="Times New Roman" w:hAnsi="Comic Sans MS"/>
                                <w:color w:val="003366"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Pr="00EC2461">
                              <w:rPr>
                                <w:rFonts w:ascii="Comic Sans MS" w:eastAsia="Times New Roman" w:hAnsi="Comic Sans MS"/>
                                <w:color w:val="003366"/>
                                <w:sz w:val="44"/>
                              </w:rPr>
                              <w:t>mBunscol</w:t>
                            </w:r>
                            <w:proofErr w:type="spellEnd"/>
                            <w:r w:rsidRPr="00EC2461">
                              <w:rPr>
                                <w:rFonts w:ascii="Comic Sans MS" w:eastAsia="Times New Roman" w:hAnsi="Comic Sans MS"/>
                                <w:color w:val="003366"/>
                                <w:sz w:val="44"/>
                              </w:rPr>
                              <w:t xml:space="preserve"> Fun in the Summer'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7" type="#_x0000_t202" style="position:absolute;margin-left:22.5pt;margin-top:397.5pt;width:441.75pt;height:40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" fillcolor="white [3201]" strokeweight=".5pt">
                <v:textbox>
                  <w:txbxContent>
                    <w:p w:rsidR="00EC2461" w:rsidRPr="00EC2461" w:rsidRDefault="00EC2461" w:rsidP="00EC2461">
                      <w:pPr>
                        <w:rPr>
                          <w:sz w:val="44"/>
                        </w:rPr>
                      </w:pPr>
                      <w:r w:rsidRPr="00EC2461">
                        <w:rPr>
                          <w:rFonts w:ascii="Comic Sans MS" w:eastAsia="Times New Roman" w:hAnsi="Comic Sans MS"/>
                          <w:color w:val="003366"/>
                          <w:sz w:val="44"/>
                        </w:rPr>
                        <w:t>'</w:t>
                      </w:r>
                      <w:proofErr w:type="spellStart"/>
                      <w:r w:rsidRPr="00EC2461">
                        <w:rPr>
                          <w:rFonts w:ascii="Comic Sans MS" w:eastAsia="Times New Roman" w:hAnsi="Comic Sans MS"/>
                          <w:color w:val="003366"/>
                          <w:sz w:val="44"/>
                        </w:rPr>
                        <w:t>Cumann</w:t>
                      </w:r>
                      <w:proofErr w:type="spellEnd"/>
                      <w:r w:rsidRPr="00EC2461">
                        <w:rPr>
                          <w:rFonts w:ascii="Comic Sans MS" w:eastAsia="Times New Roman" w:hAnsi="Comic Sans MS"/>
                          <w:color w:val="003366"/>
                          <w:sz w:val="44"/>
                        </w:rPr>
                        <w:t xml:space="preserve"> na </w:t>
                      </w:r>
                      <w:proofErr w:type="spellStart"/>
                      <w:r w:rsidRPr="00EC2461">
                        <w:rPr>
                          <w:rFonts w:ascii="Comic Sans MS" w:eastAsia="Times New Roman" w:hAnsi="Comic Sans MS"/>
                          <w:color w:val="003366"/>
                          <w:sz w:val="44"/>
                        </w:rPr>
                        <w:t>mBunscol</w:t>
                      </w:r>
                      <w:proofErr w:type="spellEnd"/>
                      <w:r w:rsidRPr="00EC2461">
                        <w:rPr>
                          <w:rFonts w:ascii="Comic Sans MS" w:eastAsia="Times New Roman" w:hAnsi="Comic Sans MS"/>
                          <w:color w:val="003366"/>
                          <w:sz w:val="44"/>
                        </w:rPr>
                        <w:t xml:space="preserve"> Fun in the Summer'</w:t>
                      </w:r>
                    </w:p>
                  </w:txbxContent>
                </v:textbox>
              </v:shape>
            </w:pict>
          </mc:Fallback>
        </mc:AlternateContent>
      </w:r>
      <w:r w:rsidR="00C138D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121568</wp:posOffset>
                </wp:positionH>
                <wp:positionV relativeFrom="paragraph">
                  <wp:posOffset>132138</wp:posOffset>
                </wp:positionV>
                <wp:extent cx="1215390" cy="1479697"/>
                <wp:effectExtent l="0" t="0" r="2286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1479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443C" w:rsidRDefault="005144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4799" cy="1397480"/>
                                  <wp:effectExtent l="0" t="0" r="4445" b="0"/>
                                  <wp:docPr id="16" name="Picture 16" descr="C:\Users\chicks766\AppData\Local\Microsoft\Windows\Temporary Internet Files\Content.Word\IMG_058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chicks766\AppData\Local\Microsoft\Windows\Temporary Internet Files\Content.Word\IMG_058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592" cy="1438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margin-left:9.55pt;margin-top:10.4pt;width:95.7pt;height:1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" fillcolor="white [3201]" strokeweight=".5pt">
                <v:textbox>
                  <w:txbxContent>
                    <w:p w:rsidR="0051443C" w:rsidRDefault="0051443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24799" cy="1397480"/>
                            <wp:effectExtent l="0" t="0" r="4445" b="0"/>
                            <wp:docPr id="16" name="Picture 16" descr="C:\Users\chicks766\AppData\Local\Microsoft\Windows\Temporary Internet Files\Content.Word\IMG_058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chicks766\AppData\Local\Microsoft\Windows\Temporary Internet Files\Content.Word\IMG_058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592" cy="1438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38D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5021272</wp:posOffset>
                </wp:positionH>
                <wp:positionV relativeFrom="paragraph">
                  <wp:posOffset>179709</wp:posOffset>
                </wp:positionV>
                <wp:extent cx="957231" cy="1489710"/>
                <wp:effectExtent l="0" t="0" r="14605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231" cy="148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443C" w:rsidRDefault="0051443C">
                            <w:pPr>
                              <w:rPr>
                                <w:noProof/>
                              </w:rPr>
                            </w:pPr>
                          </w:p>
                          <w:p w:rsidR="0051443C" w:rsidRDefault="005144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4560" cy="1156760"/>
                                  <wp:effectExtent l="0" t="0" r="8890" b="5715"/>
                                  <wp:docPr id="19" name="Picture 19" descr="C:\Users\chicks766\AppData\Local\Microsoft\Windows\Temporary Internet Files\Content.Word\IMG_058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chicks766\AppData\Local\Microsoft\Windows\Temporary Internet Files\Content.Word\IMG_058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t="30175" r="-1142" b="284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098" cy="1178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395.4pt;margin-top:14.15pt;width:75.35pt;height:11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" fillcolor="white [3201]" strokeweight=".5pt">
                <v:textbox>
                  <w:txbxContent>
                    <w:p w:rsidR="0051443C" w:rsidRDefault="0051443C">
                      <w:pPr>
                        <w:rPr>
                          <w:noProof/>
                        </w:rPr>
                      </w:pPr>
                    </w:p>
                    <w:p w:rsidR="0051443C" w:rsidRDefault="0051443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4560" cy="1156760"/>
                            <wp:effectExtent l="0" t="0" r="8890" b="5715"/>
                            <wp:docPr id="19" name="Picture 19" descr="C:\Users\chicks766\AppData\Local\Microsoft\Windows\Temporary Internet Files\Content.Word\IMG_058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chicks766\AppData\Local\Microsoft\Windows\Temporary Internet Files\Content.Word\IMG_058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t="30175" r="-1142" b="284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2098" cy="1178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38D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3874308</wp:posOffset>
                </wp:positionH>
                <wp:positionV relativeFrom="paragraph">
                  <wp:posOffset>4614285</wp:posOffset>
                </wp:positionV>
                <wp:extent cx="1220470" cy="285420"/>
                <wp:effectExtent l="0" t="0" r="17780" b="1968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28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2EDC" w:rsidRPr="007B2EDC" w:rsidRDefault="007B2EDC">
                            <w:pP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EDC"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Brother/Sister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0" type="#_x0000_t202" style="position:absolute;margin-left:305.05pt;margin-top:363.35pt;width:96.1pt;height:22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" fillcolor="white [3201]" strokeweight=".5pt">
                <v:textbox>
                  <w:txbxContent>
                    <w:p w:rsidR="007B2EDC" w:rsidRPr="007B2EDC" w:rsidRDefault="007B2EDC">
                      <w:pPr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EDC"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Brother/Sister</w:t>
                      </w:r>
                    </w:p>
                  </w:txbxContent>
                </v:textbox>
              </v:shape>
            </w:pict>
          </mc:Fallback>
        </mc:AlternateContent>
      </w:r>
      <w:r w:rsidR="00C138D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5227408</wp:posOffset>
                </wp:positionH>
                <wp:positionV relativeFrom="paragraph">
                  <wp:posOffset>2833054</wp:posOffset>
                </wp:positionV>
                <wp:extent cx="787547" cy="708025"/>
                <wp:effectExtent l="0" t="0" r="12700" b="158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547" cy="708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0574" w:rsidRDefault="0076057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96A2F" wp14:editId="53DB71ED">
                                  <wp:extent cx="655955" cy="733568"/>
                                  <wp:effectExtent l="0" t="0" r="0" b="9525"/>
                                  <wp:docPr id="42" name="Picture 42" descr="C:\Users\chicks766\AppData\Local\Microsoft\Windows\Temporary Internet Files\Content.Word\IMG_05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C:\Users\chicks766\AppData\Local\Microsoft\Windows\Temporary Internet Files\Content.Word\IMG_058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569" r="-1587" b="138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955" cy="733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0574" w:rsidRDefault="00760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" o:spid="_x0000_s1031" type="#_x0000_t202" style="position:absolute;margin-left:411.6pt;margin-top:223.1pt;width:62pt;height:55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" fillcolor="white [3201]" strokeweight=".5pt">
                <v:textbox>
                  <w:txbxContent>
                    <w:p w:rsidR="00760574" w:rsidRDefault="0076057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296A2F" wp14:editId="53DB71ED">
                            <wp:extent cx="655955" cy="733568"/>
                            <wp:effectExtent l="0" t="0" r="0" b="9525"/>
                            <wp:docPr id="42" name="Picture 42" descr="C:\Users\chicks766\AppData\Local\Microsoft\Windows\Temporary Internet Files\Content.Word\IMG_058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C:\Users\chicks766\AppData\Local\Microsoft\Windows\Temporary Internet Files\Content.Word\IMG_058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569" r="-1587" b="138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5955" cy="733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0574" w:rsidRDefault="00760574"/>
                  </w:txbxContent>
                </v:textbox>
              </v:shape>
            </w:pict>
          </mc:Fallback>
        </mc:AlternateContent>
      </w:r>
      <w:r w:rsidR="00C138D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216708</wp:posOffset>
                </wp:positionH>
                <wp:positionV relativeFrom="paragraph">
                  <wp:posOffset>3493748</wp:posOffset>
                </wp:positionV>
                <wp:extent cx="1173391" cy="1400175"/>
                <wp:effectExtent l="0" t="0" r="2730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391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53E4" w:rsidRDefault="008F53E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DD998" wp14:editId="5AA14FB1">
                                  <wp:extent cx="1056861" cy="1210391"/>
                                  <wp:effectExtent l="0" t="0" r="0" b="8890"/>
                                  <wp:docPr id="26" name="Picture 26" descr="C:\Users\chicks766\AppData\Local\Microsoft\Windows\Temporary Internet Files\Content.Word\IMG_058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chicks766\AppData\Local\Microsoft\Windows\Temporary Internet Files\Content.Word\IMG_058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56" t="18164" r="4843" b="256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543" cy="1211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3E4" w:rsidRDefault="008F53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17.05pt;margin-top:275.1pt;width:92.4pt;height:11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" fillcolor="white [3201]" strokeweight=".5pt">
                <v:textbox>
                  <w:txbxContent>
                    <w:p w:rsidR="008F53E4" w:rsidRDefault="008F53E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4DD998" wp14:editId="5AA14FB1">
                            <wp:extent cx="1056861" cy="1210391"/>
                            <wp:effectExtent l="0" t="0" r="0" b="8890"/>
                            <wp:docPr id="26" name="Picture 26" descr="C:\Users\chicks766\AppData\Local\Microsoft\Windows\Temporary Internet Files\Content.Word\IMG_058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chicks766\AppData\Local\Microsoft\Windows\Temporary Internet Files\Content.Word\IMG_058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56" t="18164" r="4843" b="256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7543" cy="1211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3E4" w:rsidRDefault="008F53E4"/>
                  </w:txbxContent>
                </v:textbox>
              </v:shape>
            </w:pict>
          </mc:Fallback>
        </mc:AlternateContent>
      </w:r>
      <w:r w:rsidR="007B2ED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1215676</wp:posOffset>
                </wp:positionH>
                <wp:positionV relativeFrom="paragraph">
                  <wp:posOffset>1939797</wp:posOffset>
                </wp:positionV>
                <wp:extent cx="708264" cy="422843"/>
                <wp:effectExtent l="0" t="0" r="15875" b="158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64" cy="422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2EDC" w:rsidRPr="007B2EDC" w:rsidRDefault="007B2EDC">
                            <w:pP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EDC"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Cousins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33" type="#_x0000_t202" style="position:absolute;margin-left:95.7pt;margin-top:152.75pt;width:55.75pt;height:33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" fillcolor="white [3201]" strokeweight=".5pt">
                <v:textbox>
                  <w:txbxContent>
                    <w:p w:rsidR="007B2EDC" w:rsidRPr="007B2EDC" w:rsidRDefault="007B2EDC">
                      <w:pPr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EDC"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Cousins</w:t>
                      </w:r>
                    </w:p>
                  </w:txbxContent>
                </v:textbox>
              </v:shape>
            </w:pict>
          </mc:Fallback>
        </mc:AlternateContent>
      </w:r>
      <w:r w:rsidR="007B2ED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4011732</wp:posOffset>
                </wp:positionH>
                <wp:positionV relativeFrom="paragraph">
                  <wp:posOffset>3710454</wp:posOffset>
                </wp:positionV>
                <wp:extent cx="1468120" cy="861545"/>
                <wp:effectExtent l="0" t="0" r="1778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861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443C" w:rsidRDefault="005144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D5CB9" wp14:editId="55EB2C27">
                                  <wp:extent cx="1292684" cy="792833"/>
                                  <wp:effectExtent l="0" t="0" r="3175" b="7620"/>
                                  <wp:docPr id="9" name="Picture 9" descr="C:\Users\chicks766\AppData\Local\Microsoft\Windows\Temporary Internet Files\Content.Word\IMG_05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hicks766\AppData\Local\Microsoft\Windows\Temporary Internet Files\Content.Word\IMG_057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7233" r="2156" b="265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438" cy="877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315.9pt;margin-top:292.15pt;width:115.6pt;height:6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" fillcolor="white [3201]" strokeweight=".5pt">
                <v:textbox>
                  <w:txbxContent>
                    <w:p w:rsidR="0051443C" w:rsidRDefault="0051443C">
                      <w:r>
                        <w:rPr>
                          <w:noProof/>
                        </w:rPr>
                        <w:drawing>
                          <wp:inline distT="0" distB="0" distL="0" distR="0" wp14:anchorId="7F4D5CB9" wp14:editId="55EB2C27">
                            <wp:extent cx="1292684" cy="792833"/>
                            <wp:effectExtent l="0" t="0" r="3175" b="7620"/>
                            <wp:docPr id="9" name="Picture 9" descr="C:\Users\chicks766\AppData\Local\Microsoft\Windows\Temporary Internet Files\Content.Word\IMG_057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hicks766\AppData\Local\Microsoft\Windows\Temporary Internet Files\Content.Word\IMG_057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7233" r="2156" b="265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0438" cy="877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2ED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3805595</wp:posOffset>
                </wp:positionH>
                <wp:positionV relativeFrom="paragraph">
                  <wp:posOffset>3361608</wp:posOffset>
                </wp:positionV>
                <wp:extent cx="1400671" cy="274849"/>
                <wp:effectExtent l="0" t="0" r="28575" b="1143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671" cy="274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2EDC" w:rsidRPr="007B2EDC" w:rsidRDefault="007B2EDC">
                            <w:pPr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B2EDC">
                              <w:rPr>
                                <w:b/>
                                <w:color w:val="FFC000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Grandparents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5" type="#_x0000_t202" style="position:absolute;margin-left:299.65pt;margin-top:264.7pt;width:110.3pt;height:21.6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" fillcolor="white [3201]" strokeweight=".5pt">
                <v:textbox>
                  <w:txbxContent>
                    <w:p w:rsidR="007B2EDC" w:rsidRPr="007B2EDC" w:rsidRDefault="007B2EDC">
                      <w:pPr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B2EDC">
                        <w:rPr>
                          <w:b/>
                          <w:color w:val="FFC000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Grandparents</w:t>
                      </w:r>
                    </w:p>
                  </w:txbxContent>
                </v:textbox>
              </v:shape>
            </w:pict>
          </mc:Fallback>
        </mc:AlternateContent>
      </w:r>
      <w:r w:rsidR="007B2ED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2024435</wp:posOffset>
                </wp:positionH>
                <wp:positionV relativeFrom="paragraph">
                  <wp:posOffset>839807</wp:posOffset>
                </wp:positionV>
                <wp:extent cx="1559237" cy="872115"/>
                <wp:effectExtent l="0" t="0" r="22225" b="234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237" cy="87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53E4" w:rsidRDefault="008F53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A3F152" wp14:editId="0E6DB5E0">
                                  <wp:extent cx="1368425" cy="802883"/>
                                  <wp:effectExtent l="0" t="0" r="3175" b="0"/>
                                  <wp:docPr id="13" name="Picture 13" descr="C:\Users\chicks766\AppData\Local\Microsoft\Windows\Temporary Internet Files\Content.Word\IMG_058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chicks766\AppData\Local\Microsoft\Windows\Temporary Internet Files\Content.Word\IMG_058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541" r="2172" b="310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3488" cy="811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6" type="#_x0000_t202" style="position:absolute;margin-left:159.4pt;margin-top:66.15pt;width:122.75pt;height:68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" fillcolor="white [3201]" strokeweight=".5pt">
                <v:textbox>
                  <w:txbxContent>
                    <w:p w:rsidR="008F53E4" w:rsidRDefault="008F53E4">
                      <w:r>
                        <w:rPr>
                          <w:noProof/>
                        </w:rPr>
                        <w:drawing>
                          <wp:inline distT="0" distB="0" distL="0" distR="0" wp14:anchorId="4AA3F152" wp14:editId="0E6DB5E0">
                            <wp:extent cx="1368425" cy="802883"/>
                            <wp:effectExtent l="0" t="0" r="3175" b="0"/>
                            <wp:docPr id="13" name="Picture 13" descr="C:\Users\chicks766\AppData\Local\Microsoft\Windows\Temporary Internet Files\Content.Word\IMG_058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chicks766\AppData\Local\Microsoft\Windows\Temporary Internet Files\Content.Word\IMG_058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541" r="2172" b="310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3488" cy="811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2ED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3710455</wp:posOffset>
                </wp:positionH>
                <wp:positionV relativeFrom="paragraph">
                  <wp:posOffset>951399</wp:posOffset>
                </wp:positionV>
                <wp:extent cx="1025397" cy="1432182"/>
                <wp:effectExtent l="0" t="0" r="22860" b="158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397" cy="1432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443C" w:rsidRDefault="005144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A5D089" wp14:editId="7B3DD67B">
                                  <wp:extent cx="887730" cy="1302588"/>
                                  <wp:effectExtent l="0" t="0" r="7620" b="0"/>
                                  <wp:docPr id="8" name="Picture 8" descr="C:\Users\chicks766\AppData\Local\Microsoft\Windows\Temporary Internet Files\Content.Word\IMG_05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hicks766\AppData\Local\Microsoft\Windows\Temporary Internet Files\Content.Word\IMG_057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8575" cy="1318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292.15pt;margin-top:74.9pt;width:80.75pt;height:1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" fillcolor="white [3201]" strokeweight=".5pt">
                <v:textbox>
                  <w:txbxContent>
                    <w:p w:rsidR="0051443C" w:rsidRDefault="0051443C">
                      <w:r>
                        <w:rPr>
                          <w:noProof/>
                        </w:rPr>
                        <w:drawing>
                          <wp:inline distT="0" distB="0" distL="0" distR="0" wp14:anchorId="33A5D089" wp14:editId="7B3DD67B">
                            <wp:extent cx="887730" cy="1302588"/>
                            <wp:effectExtent l="0" t="0" r="7620" b="0"/>
                            <wp:docPr id="8" name="Picture 8" descr="C:\Users\chicks766\AppData\Local\Microsoft\Windows\Temporary Internet Files\Content.Word\IMG_057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hicks766\AppData\Local\Microsoft\Windows\Temporary Internet Files\Content.Word\IMG_057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8575" cy="1318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2ED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1379528</wp:posOffset>
                </wp:positionH>
                <wp:positionV relativeFrom="paragraph">
                  <wp:posOffset>903829</wp:posOffset>
                </wp:positionV>
                <wp:extent cx="517676" cy="898543"/>
                <wp:effectExtent l="0" t="0" r="15875" b="158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76" cy="898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53E4" w:rsidRDefault="008F53E4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</w:rPr>
                              <w:drawing>
                                <wp:inline distT="0" distB="0" distL="0" distR="0" wp14:anchorId="3461E550" wp14:editId="286B9264">
                                  <wp:extent cx="380009" cy="722994"/>
                                  <wp:effectExtent l="0" t="0" r="1270" b="1270"/>
                                  <wp:docPr id="36" name="Picture 36" descr="Armagh GAA mBunscol (@armaghcnamb) | Twitter">
                                    <a:hlinkClick xmlns:a="http://schemas.openxmlformats.org/drawingml/2006/main" r:id="rId2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rmagh GAA mBunscol (@armaghcnamb) | Twitter">
                                            <a:hlinkClick r:id="rId2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675" cy="747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8" type="#_x0000_t202" style="position:absolute;margin-left:108.6pt;margin-top:71.15pt;width:40.75pt;height:7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" fillcolor="white [3201]" strokeweight=".5pt">
                <v:textbox>
                  <w:txbxContent>
                    <w:p w:rsidR="008F53E4" w:rsidRDefault="008F53E4">
                      <w:r>
                        <w:rPr>
                          <w:rFonts w:ascii="Roboto" w:hAnsi="Roboto"/>
                          <w:noProof/>
                          <w:color w:val="2962FF"/>
                        </w:rPr>
                        <w:drawing>
                          <wp:inline distT="0" distB="0" distL="0" distR="0" wp14:anchorId="3461E550" wp14:editId="286B9264">
                            <wp:extent cx="380009" cy="722994"/>
                            <wp:effectExtent l="0" t="0" r="1270" b="1270"/>
                            <wp:docPr id="36" name="Picture 36" descr="Armagh GAA mBunscol (@armaghcnamb) | Twitter">
                              <a:hlinkClick xmlns:a="http://schemas.openxmlformats.org/drawingml/2006/main" r:id="rId2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rmagh GAA mBunscol (@armaghcnamb) | Twitter">
                                      <a:hlinkClick r:id="rId2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675" cy="747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057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1839371</wp:posOffset>
                </wp:positionH>
                <wp:positionV relativeFrom="paragraph">
                  <wp:posOffset>4143871</wp:posOffset>
                </wp:positionV>
                <wp:extent cx="1871084" cy="792832"/>
                <wp:effectExtent l="0" t="0" r="15240" b="2667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084" cy="792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0574" w:rsidRDefault="0076057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9FA670" wp14:editId="3BC0EB35">
                                  <wp:extent cx="1716657" cy="744855"/>
                                  <wp:effectExtent l="0" t="0" r="0" b="0"/>
                                  <wp:docPr id="46" name="Picture 46" descr="C:\Users\chicks766\AppData\Local\Microsoft\Windows\Temporary Internet Files\Content.Word\IMG_059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C:\Users\chicks766\AppData\Local\Microsoft\Windows\Temporary Internet Files\Content.Word\IMG_059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006" t="33047" r="16641" b="415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042" cy="785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0574" w:rsidRDefault="00760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39" type="#_x0000_t202" style="position:absolute;margin-left:144.85pt;margin-top:326.3pt;width:147.35pt;height:62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" fillcolor="white [3201]" strokeweight=".5pt">
                <v:textbox>
                  <w:txbxContent>
                    <w:p w:rsidR="00760574" w:rsidRDefault="0076057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9FA670" wp14:editId="3BC0EB35">
                            <wp:extent cx="1716657" cy="744855"/>
                            <wp:effectExtent l="0" t="0" r="0" b="0"/>
                            <wp:docPr id="46" name="Picture 46" descr="C:\Users\chicks766\AppData\Local\Microsoft\Windows\Temporary Internet Files\Content.Word\IMG_059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C:\Users\chicks766\AppData\Local\Microsoft\Windows\Temporary Internet Files\Content.Word\IMG_059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006" t="33047" r="16641" b="415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11042" cy="785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0574" w:rsidRDefault="00760574"/>
                  </w:txbxContent>
                </v:textbox>
              </v:shape>
            </w:pict>
          </mc:Fallback>
        </mc:AlternateContent>
      </w:r>
      <w:r w:rsidR="0076057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5153410</wp:posOffset>
                </wp:positionH>
                <wp:positionV relativeFrom="paragraph">
                  <wp:posOffset>1786516</wp:posOffset>
                </wp:positionV>
                <wp:extent cx="887973" cy="898543"/>
                <wp:effectExtent l="0" t="0" r="26670" b="158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973" cy="898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0574" w:rsidRDefault="0076057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AEFC3" wp14:editId="420D11BD">
                                  <wp:extent cx="671195" cy="808557"/>
                                  <wp:effectExtent l="0" t="0" r="0" b="0"/>
                                  <wp:docPr id="40" name="Picture 40" descr="C:\Users\chicks766\AppData\Local\Microsoft\Windows\Temporary Internet Files\Content.Word\IMG_058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chicks766\AppData\Local\Microsoft\Windows\Temporary Internet Files\Content.Word\IMG_058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13987" r="3858" b="211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553" cy="808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0574" w:rsidRDefault="00760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margin-left:405.8pt;margin-top:140.65pt;width:69.9pt;height:70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" fillcolor="white [3201]" strokeweight=".5pt">
                <v:textbox>
                  <w:txbxContent>
                    <w:p w:rsidR="00760574" w:rsidRDefault="0076057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3AEFC3" wp14:editId="420D11BD">
                            <wp:extent cx="671195" cy="808557"/>
                            <wp:effectExtent l="0" t="0" r="0" b="0"/>
                            <wp:docPr id="40" name="Picture 40" descr="C:\Users\chicks766\AppData\Local\Microsoft\Windows\Temporary Internet Files\Content.Word\IMG_058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chicks766\AppData\Local\Microsoft\Windows\Temporary Internet Files\Content.Word\IMG_058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t="13987" r="3858" b="211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1553" cy="808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0574" w:rsidRDefault="00760574"/>
                  </w:txbxContent>
                </v:textbox>
              </v:shape>
            </w:pict>
          </mc:Fallback>
        </mc:AlternateContent>
      </w:r>
      <w:r w:rsidR="0076057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248421</wp:posOffset>
                </wp:positionH>
                <wp:positionV relativeFrom="paragraph">
                  <wp:posOffset>1686090</wp:posOffset>
                </wp:positionV>
                <wp:extent cx="877401" cy="697230"/>
                <wp:effectExtent l="0" t="0" r="18415" b="266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401" cy="697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53E4" w:rsidRDefault="0076057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AE771" wp14:editId="759D922B">
                                  <wp:extent cx="732608" cy="618101"/>
                                  <wp:effectExtent l="0" t="0" r="0" b="0"/>
                                  <wp:docPr id="32" name="Picture 32" descr="C:\Users\chicks766\AppData\Local\Microsoft\Windows\Temporary Internet Files\Content.Word\IMG_058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chicks766\AppData\Local\Microsoft\Windows\Temporary Internet Files\Content.Word\IMG_058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845" r="2820" b="266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038" cy="686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3E4" w:rsidRDefault="008F53E4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</w:rPr>
                              <w:drawing>
                                <wp:inline distT="0" distB="0" distL="0" distR="0">
                                  <wp:extent cx="1470025" cy="1470025"/>
                                  <wp:effectExtent l="0" t="0" r="0" b="0"/>
                                  <wp:docPr id="34" name="Picture 34" descr="Armagh GAA mBunscol (@armaghcnamb) | Twitter">
                                    <a:hlinkClick xmlns:a="http://schemas.openxmlformats.org/drawingml/2006/main" r:id="rId2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Armagh GAA mBunscol (@armaghcnamb) | Twitter">
                                            <a:hlinkClick r:id="rId2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025" cy="147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</w:rPr>
                              <w:drawing>
                                <wp:inline distT="0" distB="0" distL="0" distR="0">
                                  <wp:extent cx="1470025" cy="1470025"/>
                                  <wp:effectExtent l="0" t="0" r="0" b="0"/>
                                  <wp:docPr id="33" name="Picture 33" descr="Armagh GAA mBunscol (@armaghcnamb) | Twitter">
                                    <a:hlinkClick xmlns:a="http://schemas.openxmlformats.org/drawingml/2006/main" r:id="rId2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Armagh GAA mBunscol (@armaghcnamb) | Twitter">
                                            <a:hlinkClick r:id="rId2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025" cy="147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41" type="#_x0000_t202" style="position:absolute;margin-left:19.55pt;margin-top:132.75pt;width:69.1pt;height:54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" fillcolor="white [3201]" strokeweight=".5pt">
                <v:textbox>
                  <w:txbxContent>
                    <w:p w:rsidR="008F53E4" w:rsidRDefault="0076057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4AE771" wp14:editId="759D922B">
                            <wp:extent cx="732608" cy="618101"/>
                            <wp:effectExtent l="0" t="0" r="0" b="0"/>
                            <wp:docPr id="32" name="Picture 32" descr="C:\Users\chicks766\AppData\Local\Microsoft\Windows\Temporary Internet Files\Content.Word\IMG_058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chicks766\AppData\Local\Microsoft\Windows\Temporary Internet Files\Content.Word\IMG_058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8845" r="2820" b="266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4038" cy="686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3E4" w:rsidRDefault="008F53E4">
                      <w:r>
                        <w:rPr>
                          <w:rFonts w:ascii="Roboto" w:hAnsi="Roboto"/>
                          <w:noProof/>
                          <w:color w:val="2962FF"/>
                        </w:rPr>
                        <w:drawing>
                          <wp:inline distT="0" distB="0" distL="0" distR="0">
                            <wp:extent cx="1470025" cy="1470025"/>
                            <wp:effectExtent l="0" t="0" r="0" b="0"/>
                            <wp:docPr id="34" name="Picture 34" descr="Armagh GAA mBunscol (@armaghcnamb) | Twitter">
                              <a:hlinkClick xmlns:a="http://schemas.openxmlformats.org/drawingml/2006/main" r:id="rId3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Armagh GAA mBunscol (@armaghcnamb) | Twitter">
                                      <a:hlinkClick r:id="rId3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0025" cy="147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noProof/>
                          <w:color w:val="2962FF"/>
                        </w:rPr>
                        <w:drawing>
                          <wp:inline distT="0" distB="0" distL="0" distR="0">
                            <wp:extent cx="1470025" cy="1470025"/>
                            <wp:effectExtent l="0" t="0" r="0" b="0"/>
                            <wp:docPr id="33" name="Picture 33" descr="Armagh GAA mBunscol (@armaghcnamb) | Twitter">
                              <a:hlinkClick xmlns:a="http://schemas.openxmlformats.org/drawingml/2006/main" r:id="rId3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Armagh GAA mBunscol (@armaghcnamb) | Twitter">
                                      <a:hlinkClick r:id="rId3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0025" cy="147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05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3715741</wp:posOffset>
                </wp:positionH>
                <wp:positionV relativeFrom="paragraph">
                  <wp:posOffset>2441924</wp:posOffset>
                </wp:positionV>
                <wp:extent cx="1363345" cy="898543"/>
                <wp:effectExtent l="0" t="0" r="27305" b="158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345" cy="898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0574" w:rsidRDefault="0076057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BA8580" wp14:editId="0AA05C0A">
                                  <wp:extent cx="1240703" cy="824545"/>
                                  <wp:effectExtent l="0" t="0" r="0" b="0"/>
                                  <wp:docPr id="38" name="Picture 38" descr="C:\Users\chicks766\AppData\Local\Microsoft\Windows\Temporary Internet Files\Content.Word\IMG_058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chicks766\AppData\Local\Microsoft\Windows\Temporary Internet Files\Content.Word\IMG_058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28290" r="-3335" b="270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287" cy="892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0574" w:rsidRDefault="007605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2" type="#_x0000_t202" style="position:absolute;margin-left:292.6pt;margin-top:192.3pt;width:107.35pt;height:70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" fillcolor="white [3201]" strokeweight=".5pt">
                <v:textbox>
                  <w:txbxContent>
                    <w:p w:rsidR="00760574" w:rsidRDefault="0076057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BA8580" wp14:editId="0AA05C0A">
                            <wp:extent cx="1240703" cy="824545"/>
                            <wp:effectExtent l="0" t="0" r="0" b="0"/>
                            <wp:docPr id="38" name="Picture 38" descr="C:\Users\chicks766\AppData\Local\Microsoft\Windows\Temporary Internet Files\Content.Word\IMG_058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chicks766\AppData\Local\Microsoft\Windows\Temporary Internet Files\Content.Word\IMG_058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t="28290" r="-3335" b="270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42287" cy="892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0574" w:rsidRDefault="00760574"/>
                  </w:txbxContent>
                </v:textbox>
              </v:shape>
            </w:pict>
          </mc:Fallback>
        </mc:AlternateContent>
      </w:r>
      <w:r w:rsidR="008F53E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169138</wp:posOffset>
                </wp:positionH>
                <wp:positionV relativeFrom="paragraph">
                  <wp:posOffset>2410210</wp:posOffset>
                </wp:positionV>
                <wp:extent cx="1464097" cy="924972"/>
                <wp:effectExtent l="0" t="0" r="22225" b="279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097" cy="924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53E4" w:rsidRDefault="008F53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064F0" wp14:editId="568D2CF8">
                                  <wp:extent cx="1274445" cy="842200"/>
                                  <wp:effectExtent l="0" t="0" r="1905" b="0"/>
                                  <wp:docPr id="10" name="Picture 10" descr="C:\Users\chicks766\AppData\Local\Microsoft\Windows\Temporary Internet Files\Content.Word\IMG_05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hicks766\AppData\Local\Microsoft\Windows\Temporary Internet Files\Content.Word\IMG_057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2762" r="2170" b="310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4445" cy="84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43" type="#_x0000_t202" style="position:absolute;margin-left:13.3pt;margin-top:189.8pt;width:115.3pt;height:72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" fillcolor="white [3201]" strokeweight=".5pt">
                <v:textbox>
                  <w:txbxContent>
                    <w:p w:rsidR="008F53E4" w:rsidRDefault="008F53E4">
                      <w:r>
                        <w:rPr>
                          <w:noProof/>
                        </w:rPr>
                        <w:drawing>
                          <wp:inline distT="0" distB="0" distL="0" distR="0" wp14:anchorId="57E064F0" wp14:editId="568D2CF8">
                            <wp:extent cx="1274445" cy="842200"/>
                            <wp:effectExtent l="0" t="0" r="1905" b="0"/>
                            <wp:docPr id="10" name="Picture 10" descr="C:\Users\chicks766\AppData\Local\Microsoft\Windows\Temporary Internet Files\Content.Word\IMG_057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hicks766\AppData\Local\Microsoft\Windows\Temporary Internet Files\Content.Word\IMG_057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2762" r="2170" b="310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74445" cy="84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44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1966224</wp:posOffset>
                </wp:positionH>
                <wp:positionV relativeFrom="paragraph">
                  <wp:posOffset>1686090</wp:posOffset>
                </wp:positionV>
                <wp:extent cx="1617378" cy="1178678"/>
                <wp:effectExtent l="0" t="0" r="20955" b="215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378" cy="1178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443C" w:rsidRDefault="005144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CF6A3E" wp14:editId="6C2BC77A">
                                  <wp:extent cx="1427596" cy="1099394"/>
                                  <wp:effectExtent l="0" t="0" r="1270" b="5715"/>
                                  <wp:docPr id="7" name="Picture 7" descr="C:\Users\chicks766\AppData\Local\Microsoft\Windows\Temporary Internet Files\Content.Word\IMG_19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hicks766\AppData\Local\Microsoft\Windows\Temporary Internet Files\Content.Word\IMG_19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610" cy="11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44" type="#_x0000_t202" style="position:absolute;margin-left:154.8pt;margin-top:132.75pt;width:127.35pt;height:9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" fillcolor="white [3201]" strokeweight=".5pt">
                <v:textbox>
                  <w:txbxContent>
                    <w:p w:rsidR="0051443C" w:rsidRDefault="0051443C">
                      <w:r>
                        <w:rPr>
                          <w:noProof/>
                        </w:rPr>
                        <w:drawing>
                          <wp:inline distT="0" distB="0" distL="0" distR="0" wp14:anchorId="6CCF6A3E" wp14:editId="6C2BC77A">
                            <wp:extent cx="1427596" cy="1099394"/>
                            <wp:effectExtent l="0" t="0" r="1270" b="5715"/>
                            <wp:docPr id="7" name="Picture 7" descr="C:\Users\chicks766\AppData\Local\Microsoft\Windows\Temporary Internet Files\Content.Word\IMG_19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hicks766\AppData\Local\Microsoft\Windows\Temporary Internet Files\Content.Word\IMG_19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610" cy="11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443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1786237</wp:posOffset>
                </wp:positionH>
                <wp:positionV relativeFrom="paragraph">
                  <wp:posOffset>2912319</wp:posOffset>
                </wp:positionV>
                <wp:extent cx="1812943" cy="1131108"/>
                <wp:effectExtent l="0" t="0" r="15875" b="120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943" cy="1131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443C" w:rsidRDefault="005144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447B8" wp14:editId="6FB00A6C">
                                  <wp:extent cx="1723390" cy="1126337"/>
                                  <wp:effectExtent l="0" t="0" r="0" b="0"/>
                                  <wp:docPr id="12" name="Picture 12" descr="C:\Users\chicks766\AppData\Local\Microsoft\Windows\Temporary Internet Files\Content.Word\IMG_058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chicks766\AppData\Local\Microsoft\Windows\Temporary Internet Files\Content.Word\IMG_058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" t="31762" r="1" b="315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2440" cy="1132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45" type="#_x0000_t202" style="position:absolute;margin-left:140.65pt;margin-top:229.3pt;width:142.75pt;height:89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" fillcolor="white [3201]" strokeweight=".5pt">
                <v:textbox>
                  <w:txbxContent>
                    <w:p w:rsidR="0051443C" w:rsidRDefault="0051443C">
                      <w:r>
                        <w:rPr>
                          <w:noProof/>
                        </w:rPr>
                        <w:drawing>
                          <wp:inline distT="0" distB="0" distL="0" distR="0" wp14:anchorId="0B3447B8" wp14:editId="6FB00A6C">
                            <wp:extent cx="1723390" cy="1126337"/>
                            <wp:effectExtent l="0" t="0" r="0" b="0"/>
                            <wp:docPr id="12" name="Picture 12" descr="C:\Users\chicks766\AppData\Local\Microsoft\Windows\Temporary Internet Files\Content.Word\IMG_058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chicks766\AppData\Local\Microsoft\Windows\Temporary Internet Files\Content.Word\IMG_058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2" t="31762" r="1" b="315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2440" cy="1132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25A5">
        <w:rPr>
          <w:noProof/>
        </w:rPr>
        <mc:AlternateContent>
          <mc:Choice Requires="wps">
            <w:drawing>
              <wp:inline distT="0" distB="0" distL="0" distR="0">
                <wp:extent cx="6131237" cy="5772150"/>
                <wp:effectExtent l="0" t="0" r="22225" b="1905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237" cy="577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2EDC" w:rsidRPr="007B2EDC" w:rsidRDefault="004725A5" w:rsidP="007B2EDC">
                            <w:pPr>
                              <w:shd w:val="clear" w:color="auto" w:fill="FF000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48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EDC">
                              <w:rPr>
                                <w:rFonts w:ascii="Comic Sans MS" w:hAnsi="Comic Sans MS"/>
                                <w:b/>
                                <w:color w:val="00B050"/>
                                <w:sz w:val="48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GAA: </w:t>
                            </w:r>
                          </w:p>
                          <w:p w:rsidR="004725A5" w:rsidRPr="007B2EDC" w:rsidRDefault="004725A5" w:rsidP="00C138DE">
                            <w:pPr>
                              <w:shd w:val="clear" w:color="auto" w:fill="FF0000"/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40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2EDC">
                              <w:rPr>
                                <w:rFonts w:ascii="Comic Sans MS" w:hAnsi="Comic Sans MS"/>
                                <w:b/>
                                <w:color w:val="00B050"/>
                                <w:sz w:val="40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</w:t>
                            </w:r>
                            <w:r w:rsidR="007B2EDC">
                              <w:rPr>
                                <w:rFonts w:ascii="Comic Sans MS" w:hAnsi="Comic Sans MS"/>
                                <w:b/>
                                <w:color w:val="00B050"/>
                                <w:sz w:val="40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’s all about family!</w:t>
                            </w:r>
                          </w:p>
                          <w:p w:rsidR="0051443C" w:rsidRDefault="0051443C" w:rsidP="00C138DE">
                            <w:pPr>
                              <w:shd w:val="clear" w:color="auto" w:fill="FF0000"/>
                              <w:rPr>
                                <w:noProof/>
                              </w:rPr>
                            </w:pPr>
                          </w:p>
                          <w:p w:rsidR="0051443C" w:rsidRDefault="0051443C" w:rsidP="00C138DE">
                            <w:pPr>
                              <w:shd w:val="clear" w:color="auto" w:fill="FF0000"/>
                              <w:rPr>
                                <w:noProof/>
                              </w:rPr>
                            </w:pPr>
                          </w:p>
                          <w:p w:rsidR="0051443C" w:rsidRDefault="0051443C" w:rsidP="00C138DE">
                            <w:pPr>
                              <w:shd w:val="clear" w:color="auto" w:fill="FF0000"/>
                              <w:rPr>
                                <w:noProof/>
                              </w:rPr>
                            </w:pPr>
                          </w:p>
                          <w:p w:rsidR="0051443C" w:rsidRDefault="0051443C" w:rsidP="00C138DE">
                            <w:pPr>
                              <w:shd w:val="clear" w:color="auto" w:fill="FF0000"/>
                              <w:rPr>
                                <w:noProof/>
                              </w:rPr>
                            </w:pPr>
                          </w:p>
                          <w:p w:rsidR="0051443C" w:rsidRDefault="0051443C" w:rsidP="00C138DE">
                            <w:pPr>
                              <w:shd w:val="clear" w:color="auto" w:fill="FF0000"/>
                              <w:rPr>
                                <w:noProof/>
                              </w:rPr>
                            </w:pPr>
                          </w:p>
                          <w:p w:rsidR="0051443C" w:rsidRDefault="0051443C" w:rsidP="007B2EDC">
                            <w:pPr>
                              <w:shd w:val="clear" w:color="auto" w:fill="FF0000"/>
                              <w:rPr>
                                <w:noProof/>
                              </w:rPr>
                            </w:pPr>
                          </w:p>
                          <w:p w:rsidR="004725A5" w:rsidRDefault="004725A5" w:rsidP="00C138DE">
                            <w:pPr>
                              <w:shd w:val="clear" w:color="auto" w:fill="FF0000"/>
                              <w:rPr>
                                <w:rFonts w:ascii="Comic Sans MS" w:hAnsi="Comic Sans MS"/>
                                <w:color w:val="00B050"/>
                                <w:sz w:val="32"/>
                              </w:rPr>
                            </w:pPr>
                          </w:p>
                          <w:p w:rsidR="00760574" w:rsidRPr="004725A5" w:rsidRDefault="00760574" w:rsidP="00267E86">
                            <w:pPr>
                              <w:shd w:val="clear" w:color="auto" w:fill="92D050"/>
                              <w:rPr>
                                <w:rFonts w:ascii="Comic Sans MS" w:hAnsi="Comic Sans MS"/>
                                <w:color w:val="00B05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6" type="#_x0000_t202" style="width:482.75pt;height:45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" fillcolor="white [3201]" strokeweight=".5pt">
                <v:textbox>
                  <w:txbxContent>
                    <w:p w:rsidR="007B2EDC" w:rsidRPr="007B2EDC" w:rsidRDefault="004725A5" w:rsidP="007B2EDC">
                      <w:pPr>
                        <w:shd w:val="clear" w:color="auto" w:fill="FF000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48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EDC">
                        <w:rPr>
                          <w:rFonts w:ascii="Comic Sans MS" w:hAnsi="Comic Sans MS"/>
                          <w:b/>
                          <w:color w:val="00B050"/>
                          <w:sz w:val="48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GAA: </w:t>
                      </w:r>
                    </w:p>
                    <w:p w:rsidR="004725A5" w:rsidRPr="007B2EDC" w:rsidRDefault="004725A5" w:rsidP="00C138DE">
                      <w:pPr>
                        <w:shd w:val="clear" w:color="auto" w:fill="FF0000"/>
                        <w:jc w:val="center"/>
                        <w:rPr>
                          <w:b/>
                          <w:noProof/>
                          <w:color w:val="00B050"/>
                          <w:sz w:val="40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2EDC">
                        <w:rPr>
                          <w:rFonts w:ascii="Comic Sans MS" w:hAnsi="Comic Sans MS"/>
                          <w:b/>
                          <w:color w:val="00B050"/>
                          <w:sz w:val="40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It</w:t>
                      </w:r>
                      <w:r w:rsidR="007B2EDC">
                        <w:rPr>
                          <w:rFonts w:ascii="Comic Sans MS" w:hAnsi="Comic Sans MS"/>
                          <w:b/>
                          <w:color w:val="00B050"/>
                          <w:sz w:val="40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’s all about family!</w:t>
                      </w:r>
                      <w:bookmarkStart w:id="1" w:name="_GoBack"/>
                      <w:bookmarkEnd w:id="1"/>
                    </w:p>
                    <w:p w:rsidR="0051443C" w:rsidRDefault="0051443C" w:rsidP="00C138DE">
                      <w:pPr>
                        <w:shd w:val="clear" w:color="auto" w:fill="FF0000"/>
                        <w:rPr>
                          <w:noProof/>
                        </w:rPr>
                      </w:pPr>
                    </w:p>
                    <w:p w:rsidR="0051443C" w:rsidRDefault="0051443C" w:rsidP="00C138DE">
                      <w:pPr>
                        <w:shd w:val="clear" w:color="auto" w:fill="FF0000"/>
                        <w:rPr>
                          <w:noProof/>
                        </w:rPr>
                      </w:pPr>
                    </w:p>
                    <w:p w:rsidR="0051443C" w:rsidRDefault="0051443C" w:rsidP="00C138DE">
                      <w:pPr>
                        <w:shd w:val="clear" w:color="auto" w:fill="FF0000"/>
                        <w:rPr>
                          <w:noProof/>
                        </w:rPr>
                      </w:pPr>
                    </w:p>
                    <w:p w:rsidR="0051443C" w:rsidRDefault="0051443C" w:rsidP="00C138DE">
                      <w:pPr>
                        <w:shd w:val="clear" w:color="auto" w:fill="FF0000"/>
                        <w:rPr>
                          <w:noProof/>
                        </w:rPr>
                      </w:pPr>
                    </w:p>
                    <w:p w:rsidR="0051443C" w:rsidRDefault="0051443C" w:rsidP="00C138DE">
                      <w:pPr>
                        <w:shd w:val="clear" w:color="auto" w:fill="FF0000"/>
                        <w:rPr>
                          <w:noProof/>
                        </w:rPr>
                      </w:pPr>
                    </w:p>
                    <w:p w:rsidR="0051443C" w:rsidRDefault="0051443C" w:rsidP="007B2EDC">
                      <w:pPr>
                        <w:shd w:val="clear" w:color="auto" w:fill="FF0000"/>
                        <w:rPr>
                          <w:noProof/>
                        </w:rPr>
                      </w:pPr>
                    </w:p>
                    <w:p w:rsidR="004725A5" w:rsidRDefault="004725A5" w:rsidP="00C138DE">
                      <w:pPr>
                        <w:shd w:val="clear" w:color="auto" w:fill="FF0000"/>
                        <w:rPr>
                          <w:rFonts w:ascii="Comic Sans MS" w:hAnsi="Comic Sans MS"/>
                          <w:color w:val="00B050"/>
                          <w:sz w:val="32"/>
                        </w:rPr>
                      </w:pPr>
                    </w:p>
                    <w:p w:rsidR="00760574" w:rsidRPr="004725A5" w:rsidRDefault="00760574" w:rsidP="00267E86">
                      <w:pPr>
                        <w:shd w:val="clear" w:color="auto" w:fill="92D050"/>
                        <w:rPr>
                          <w:rFonts w:ascii="Comic Sans MS" w:hAnsi="Comic Sans MS"/>
                          <w:color w:val="00B050"/>
                          <w:sz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4725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altName w:val="MV Bol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061BF3"/>
    <w:multiLevelType w:val="multilevel"/>
    <w:tmpl w:val="E86E5B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1672A0"/>
    <w:multiLevelType w:val="multilevel"/>
    <w:tmpl w:val="4BC430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E83"/>
    <w:rsid w:val="00023E83"/>
    <w:rsid w:val="00267E86"/>
    <w:rsid w:val="002B249A"/>
    <w:rsid w:val="0041062C"/>
    <w:rsid w:val="004725A5"/>
    <w:rsid w:val="0051443C"/>
    <w:rsid w:val="00760574"/>
    <w:rsid w:val="007B2EDC"/>
    <w:rsid w:val="00802FAE"/>
    <w:rsid w:val="008F53E4"/>
    <w:rsid w:val="00914A62"/>
    <w:rsid w:val="00AD7796"/>
    <w:rsid w:val="00C138DE"/>
    <w:rsid w:val="00EC2461"/>
    <w:rsid w:val="00F0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EFC911-0613-4F2A-ABF4-C76C5809D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E8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3E83"/>
    <w:rPr>
      <w:color w:val="0000FF"/>
      <w:u w:val="single"/>
    </w:rPr>
  </w:style>
  <w:style w:type="paragraph" w:customStyle="1" w:styleId="xxgmail-m6160972583075873778msolistparagraph">
    <w:name w:val="x_xgmail-m6160972583075873778msolistparagraph"/>
    <w:basedOn w:val="Normal"/>
    <w:rsid w:val="00023E83"/>
  </w:style>
  <w:style w:type="paragraph" w:styleId="ListParagraph">
    <w:name w:val="List Paragraph"/>
    <w:basedOn w:val="Normal"/>
    <w:uiPriority w:val="34"/>
    <w:qFormat/>
    <w:rsid w:val="00023E83"/>
    <w:pPr>
      <w:ind w:left="720"/>
      <w:contextualSpacing/>
    </w:pPr>
  </w:style>
  <w:style w:type="paragraph" w:customStyle="1" w:styleId="xxmsonormal">
    <w:name w:val="x_xmsonormal"/>
    <w:basedOn w:val="Normal"/>
    <w:rsid w:val="0041062C"/>
  </w:style>
  <w:style w:type="character" w:styleId="FollowedHyperlink">
    <w:name w:val="FollowedHyperlink"/>
    <w:basedOn w:val="DefaultParagraphFont"/>
    <w:uiPriority w:val="99"/>
    <w:semiHidden/>
    <w:unhideWhenUsed/>
    <w:rsid w:val="004106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3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hyperlink" Target="https://www.google.co.uk/url?sa=i&amp;url=https://twitter.com/armaghcnamb&amp;psig=AOvVaw2U1-bhY1PTfIPTzadevSAZ&amp;ust=1591539436143000&amp;source=images&amp;cd=vfe&amp;ved=0CAIQjRxqFwoTCIiZj8Ww7ekCFQAAAAAdAAAAABAD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70.png"/><Relationship Id="rId34" Type="http://schemas.openxmlformats.org/officeDocument/2006/relationships/image" Target="media/image13.png"/><Relationship Id="rId42" Type="http://schemas.openxmlformats.org/officeDocument/2006/relationships/image" Target="media/image160.jpeg"/><Relationship Id="rId7" Type="http://schemas.openxmlformats.org/officeDocument/2006/relationships/hyperlink" Target="mailto:chicks766@c2ken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00.jpeg"/><Relationship Id="rId1" Type="http://schemas.openxmlformats.org/officeDocument/2006/relationships/numbering" Target="numbering.xml"/><Relationship Id="rId6" Type="http://schemas.openxmlformats.org/officeDocument/2006/relationships/hyperlink" Target="mailto:chicks766@c2ken.net" TargetMode="External"/><Relationship Id="rId11" Type="http://schemas.openxmlformats.org/officeDocument/2006/relationships/hyperlink" Target="https://www.youtube.com/watch?v=g718xffNaps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image" Target="media/image150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hyperlink" Target="https://www.google.co.uk/url?sa=i&amp;url=https://twitter.com/armaghcnamb&amp;psig=AOvVaw2U1-bhY1PTfIPTzadevSAZ&amp;ust=1591539436143000&amp;source=images&amp;cd=vfe&amp;ved=0CAIQjRxqFwoTCIiZj8Ww7ekCFQAAAAAdAAAAABAD" TargetMode="External"/><Relationship Id="rId36" Type="http://schemas.openxmlformats.org/officeDocument/2006/relationships/hyperlink" Target="https://www.google.co.uk/url?sa=i&amp;url=https%3A%2F%2Ftwitter.com%2Farmaghcnamb&amp;psig=AOvVaw2U1-bhY1PTfIPTzadevSAZ&amp;ust=1591539436143000&amp;source=images&amp;cd=vfe&amp;ved=0CAIQjRxqFwoTCIiZj8Ww7ekCFQAAAAAdAAAAABAD" TargetMode="External"/><Relationship Id="rId10" Type="http://schemas.openxmlformats.org/officeDocument/2006/relationships/hyperlink" Target="https://learning.gaa.ie/sites/default/files/7%20Junior%20doc.pdf" TargetMode="External"/><Relationship Id="rId19" Type="http://schemas.openxmlformats.org/officeDocument/2006/relationships/image" Target="media/image60.png"/><Relationship Id="rId31" Type="http://schemas.openxmlformats.org/officeDocument/2006/relationships/image" Target="media/image110.png"/><Relationship Id="rId44" Type="http://schemas.openxmlformats.org/officeDocument/2006/relationships/image" Target="media/image170.png"/><Relationship Id="rId4" Type="http://schemas.openxmlformats.org/officeDocument/2006/relationships/webSettings" Target="webSettings.xml"/><Relationship Id="rId9" Type="http://schemas.openxmlformats.org/officeDocument/2006/relationships/hyperlink" Target="https://learning.gaa.ie/sites/default/files/7%20Senior%20doc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jpeg"/><Relationship Id="rId30" Type="http://schemas.openxmlformats.org/officeDocument/2006/relationships/image" Target="media/image11.png"/><Relationship Id="rId35" Type="http://schemas.openxmlformats.org/officeDocument/2006/relationships/image" Target="media/image130.png"/><Relationship Id="rId43" Type="http://schemas.openxmlformats.org/officeDocument/2006/relationships/image" Target="media/image17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image" Target="media/image120.png"/><Relationship Id="rId38" Type="http://schemas.openxmlformats.org/officeDocument/2006/relationships/image" Target="media/image140.png"/><Relationship Id="rId46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DF0F2A33</Template>
  <TotalTime>1</TotalTime>
  <Pages>2</Pages>
  <Words>179</Words>
  <Characters>1026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Hicks</dc:creator>
  <cp:keywords/>
  <dc:description/>
  <cp:lastModifiedBy>M Murtagh</cp:lastModifiedBy>
  <cp:revision>2</cp:revision>
  <dcterms:created xsi:type="dcterms:W3CDTF">2020-06-07T14:40:00Z</dcterms:created>
  <dcterms:modified xsi:type="dcterms:W3CDTF">2020-06-07T14:40:00Z</dcterms:modified>
</cp:coreProperties>
</file>